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24" w:rsidRPr="00C004AE" w:rsidRDefault="00930E24" w:rsidP="00962F8C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004A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30E24" w:rsidRPr="00C004AE" w:rsidRDefault="00930E24" w:rsidP="00962F8C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004A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30E24" w:rsidRPr="00C004AE" w:rsidRDefault="00930E24" w:rsidP="00962F8C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004AE">
        <w:rPr>
          <w:rFonts w:ascii="Times New Roman" w:hAnsi="Times New Roman" w:cs="Times New Roman"/>
          <w:sz w:val="28"/>
          <w:szCs w:val="28"/>
        </w:rPr>
        <w:t xml:space="preserve">БРАТСКИЙ РАЙОН    </w:t>
      </w:r>
    </w:p>
    <w:p w:rsidR="00930E24" w:rsidRPr="00C004AE" w:rsidRDefault="00930E24" w:rsidP="00962F8C">
      <w:pPr>
        <w:jc w:val="center"/>
        <w:rPr>
          <w:b/>
          <w:sz w:val="28"/>
          <w:szCs w:val="28"/>
        </w:rPr>
      </w:pPr>
      <w:r w:rsidRPr="00C004AE">
        <w:rPr>
          <w:b/>
          <w:sz w:val="28"/>
          <w:szCs w:val="28"/>
        </w:rPr>
        <w:t>КАЛТУКСКОЕ МУНИЦИПАЛЬНОЕ ОБРАЗОВАНИЕ</w:t>
      </w:r>
    </w:p>
    <w:p w:rsidR="00930E24" w:rsidRDefault="00930E24" w:rsidP="00170A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30E24" w:rsidRPr="00C004AE" w:rsidRDefault="00930E24" w:rsidP="00170A7F">
      <w:pPr>
        <w:jc w:val="center"/>
        <w:rPr>
          <w:b/>
          <w:bCs/>
          <w:sz w:val="28"/>
          <w:szCs w:val="28"/>
        </w:rPr>
      </w:pPr>
      <w:r w:rsidRPr="00C004AE">
        <w:rPr>
          <w:b/>
          <w:bCs/>
          <w:sz w:val="28"/>
          <w:szCs w:val="28"/>
        </w:rPr>
        <w:t xml:space="preserve"> КАЛТУКСКОГО </w:t>
      </w:r>
      <w:r>
        <w:rPr>
          <w:b/>
          <w:bCs/>
          <w:sz w:val="28"/>
          <w:szCs w:val="28"/>
        </w:rPr>
        <w:t>СЕЛЬСКОГО ПОСЕЛЕНИЯ</w:t>
      </w:r>
    </w:p>
    <w:p w:rsidR="00930E24" w:rsidRPr="00C004AE" w:rsidRDefault="00930E24" w:rsidP="00170A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930E24" w:rsidRDefault="00930E24" w:rsidP="00962F8C">
      <w:pPr>
        <w:pStyle w:val="Heading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930E24" w:rsidRPr="00BF05E6" w:rsidRDefault="00930E24" w:rsidP="00962F8C">
      <w:pPr>
        <w:pStyle w:val="Heading1"/>
        <w:spacing w:before="0"/>
        <w:jc w:val="center"/>
        <w:rPr>
          <w:rFonts w:ascii="Times New Roman" w:hAnsi="Times New Roman" w:cs="Times New Roman"/>
          <w:sz w:val="36"/>
          <w:szCs w:val="36"/>
        </w:rPr>
      </w:pPr>
      <w:r w:rsidRPr="00BF05E6">
        <w:rPr>
          <w:rFonts w:ascii="Times New Roman" w:hAnsi="Times New Roman" w:cs="Times New Roman"/>
          <w:sz w:val="36"/>
          <w:szCs w:val="36"/>
        </w:rPr>
        <w:t xml:space="preserve">П О С Т А Н О В Л Е Н И Е </w:t>
      </w:r>
    </w:p>
    <w:p w:rsidR="00930E24" w:rsidRPr="00C419FD" w:rsidRDefault="00930E24" w:rsidP="00C419FD"/>
    <w:p w:rsidR="00930E24" w:rsidRDefault="00930E24" w:rsidP="00170A7F">
      <w:pPr>
        <w:jc w:val="center"/>
        <w:rPr>
          <w:sz w:val="28"/>
          <w:szCs w:val="28"/>
        </w:rPr>
      </w:pPr>
      <w:r w:rsidRPr="00170A7F">
        <w:rPr>
          <w:sz w:val="28"/>
          <w:szCs w:val="28"/>
        </w:rPr>
        <w:t xml:space="preserve">№ </w:t>
      </w:r>
      <w:r>
        <w:rPr>
          <w:sz w:val="28"/>
          <w:szCs w:val="28"/>
        </w:rPr>
        <w:t>31 от 29.06.</w:t>
      </w:r>
      <w:r w:rsidRPr="00170A7F">
        <w:rPr>
          <w:sz w:val="28"/>
          <w:szCs w:val="28"/>
        </w:rPr>
        <w:t>201</w:t>
      </w:r>
      <w:r>
        <w:rPr>
          <w:sz w:val="28"/>
          <w:szCs w:val="28"/>
        </w:rPr>
        <w:t>2</w:t>
      </w:r>
      <w:r w:rsidRPr="00170A7F">
        <w:rPr>
          <w:sz w:val="28"/>
          <w:szCs w:val="28"/>
        </w:rPr>
        <w:t xml:space="preserve"> года  </w:t>
      </w:r>
    </w:p>
    <w:p w:rsidR="00930E24" w:rsidRPr="00170A7F" w:rsidRDefault="00930E24" w:rsidP="00D736FF">
      <w:pPr>
        <w:rPr>
          <w:b/>
          <w:sz w:val="28"/>
          <w:szCs w:val="28"/>
        </w:rPr>
      </w:pPr>
    </w:p>
    <w:p w:rsidR="00930E24" w:rsidRPr="00BF05E6" w:rsidRDefault="00930E24" w:rsidP="00C419FD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>О внесении изменений в приложение 2  к</w:t>
      </w:r>
    </w:p>
    <w:p w:rsidR="00930E24" w:rsidRPr="00BF05E6" w:rsidRDefault="00930E24" w:rsidP="009D056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 xml:space="preserve">постановлению главы администрации </w:t>
      </w:r>
    </w:p>
    <w:p w:rsidR="00930E24" w:rsidRPr="00BF05E6" w:rsidRDefault="00930E24" w:rsidP="009D056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>Калтукского сельского поселения №36 от</w:t>
      </w:r>
    </w:p>
    <w:p w:rsidR="00930E24" w:rsidRPr="00BF05E6" w:rsidRDefault="00930E24" w:rsidP="009D056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 xml:space="preserve">30.12.2011г. «Об утверждении  муниципальной </w:t>
      </w:r>
    </w:p>
    <w:p w:rsidR="00930E24" w:rsidRPr="00BF05E6" w:rsidRDefault="00930E24" w:rsidP="009D056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 xml:space="preserve">целевой программы «Повышение эффективности </w:t>
      </w:r>
    </w:p>
    <w:p w:rsidR="00930E24" w:rsidRPr="00BF05E6" w:rsidRDefault="00930E24" w:rsidP="009D056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 xml:space="preserve">бюджетных расходов Калтукского </w:t>
      </w:r>
    </w:p>
    <w:p w:rsidR="00930E24" w:rsidRPr="00BF05E6" w:rsidRDefault="00930E24" w:rsidP="009D056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BF05E6">
        <w:rPr>
          <w:rFonts w:ascii="Times New Roman" w:hAnsi="Times New Roman" w:cs="Times New Roman"/>
          <w:b/>
          <w:sz w:val="22"/>
          <w:szCs w:val="22"/>
        </w:rPr>
        <w:t>муниципального образования на 2012-2013 годы»</w:t>
      </w:r>
    </w:p>
    <w:p w:rsidR="00930E24" w:rsidRPr="00BF05E6" w:rsidRDefault="00930E24" w:rsidP="00962F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30E24" w:rsidRPr="00BF05E6" w:rsidRDefault="00930E24" w:rsidP="006F482F">
      <w:pPr>
        <w:autoSpaceDE w:val="0"/>
        <w:autoSpaceDN w:val="0"/>
        <w:adjustRightInd w:val="0"/>
        <w:ind w:firstLine="709"/>
        <w:jc w:val="both"/>
      </w:pPr>
      <w:r w:rsidRPr="00BF05E6">
        <w:t xml:space="preserve">В соответствии с </w:t>
      </w:r>
      <w:hyperlink r:id="rId7" w:history="1">
        <w:r w:rsidRPr="00BF05E6">
          <w:t>распоряжением</w:t>
        </w:r>
      </w:hyperlink>
      <w:r w:rsidRPr="00BF05E6">
        <w:t xml:space="preserve"> Правительства Российской Федерации от 30.06.2010 № 1101-р «Об утверждении Программы  Правительства РФ по повышению эффективности бюджетных расходов на период до 2012 года»,постановлением Правительства Иркутской области от 07.03.2012 № 80-пп «О внесении изменений в постановление Правительства И</w:t>
      </w:r>
      <w:r w:rsidRPr="00BF05E6">
        <w:t>р</w:t>
      </w:r>
      <w:r w:rsidRPr="00BF05E6">
        <w:t>кутской области от 25.11.2011 № 346-пп «Об утверждении долгосрочной целевой программы Иркутской области на 2011-2013 годы», постановление мэра Братского района №73 от 20.03.2012г. «О внесении изменений в муниципальную целевую программу «Повышение эффективности бюджетных расходов муниципального образования «Братский район» на 2012-2013 годы», с целью укрепления доходной базы местного бюджета и повышения э</w:t>
      </w:r>
      <w:r w:rsidRPr="00BF05E6">
        <w:t>ф</w:t>
      </w:r>
      <w:r w:rsidRPr="00BF05E6">
        <w:t xml:space="preserve">фективности бюджетных расходов, руководствуясь </w:t>
      </w:r>
      <w:hyperlink r:id="rId8" w:history="1">
        <w:r w:rsidRPr="00BF05E6">
          <w:t>пунктом 9 части 1 статьи 17</w:t>
        </w:r>
      </w:hyperlink>
      <w:r w:rsidRPr="00BF05E6">
        <w:t xml:space="preserve"> Федеральн</w:t>
      </w:r>
      <w:r w:rsidRPr="00BF05E6">
        <w:t>о</w:t>
      </w:r>
      <w:r w:rsidRPr="00BF05E6">
        <w:t>го закона от 06.10.2003 года № 131-ФЗ "Об общих принципах организации местного сам</w:t>
      </w:r>
      <w:r w:rsidRPr="00BF05E6">
        <w:t>о</w:t>
      </w:r>
      <w:r w:rsidRPr="00BF05E6">
        <w:t>управления в Российской Федерации", ст. 46 Устава Калтукского муниципального образов</w:t>
      </w:r>
      <w:r w:rsidRPr="00BF05E6">
        <w:t>а</w:t>
      </w:r>
      <w:r w:rsidRPr="00BF05E6">
        <w:t xml:space="preserve">ния, </w:t>
      </w:r>
    </w:p>
    <w:p w:rsidR="00930E24" w:rsidRPr="00BF05E6" w:rsidRDefault="00930E24" w:rsidP="00D736FF">
      <w:pPr>
        <w:autoSpaceDE w:val="0"/>
        <w:autoSpaceDN w:val="0"/>
        <w:adjustRightInd w:val="0"/>
        <w:jc w:val="both"/>
      </w:pPr>
    </w:p>
    <w:p w:rsidR="00930E24" w:rsidRPr="00BF05E6" w:rsidRDefault="00930E24" w:rsidP="00170A7F">
      <w:pPr>
        <w:autoSpaceDE w:val="0"/>
        <w:autoSpaceDN w:val="0"/>
        <w:adjustRightInd w:val="0"/>
        <w:ind w:firstLine="720"/>
        <w:jc w:val="both"/>
        <w:rPr>
          <w:b/>
        </w:rPr>
      </w:pPr>
      <w:r w:rsidRPr="00BF05E6">
        <w:rPr>
          <w:b/>
        </w:rPr>
        <w:t>ПОСТАНОВЛЯЮ:</w:t>
      </w:r>
    </w:p>
    <w:p w:rsidR="00930E24" w:rsidRPr="00BF05E6" w:rsidRDefault="00930E24" w:rsidP="00170A7F">
      <w:pPr>
        <w:autoSpaceDE w:val="0"/>
        <w:autoSpaceDN w:val="0"/>
        <w:adjustRightInd w:val="0"/>
        <w:ind w:firstLine="720"/>
        <w:jc w:val="both"/>
      </w:pPr>
    </w:p>
    <w:p w:rsidR="00930E24" w:rsidRPr="00BF05E6" w:rsidRDefault="00930E24" w:rsidP="00F2635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5E6">
        <w:rPr>
          <w:rFonts w:ascii="Times New Roman" w:hAnsi="Times New Roman" w:cs="Times New Roman"/>
          <w:sz w:val="24"/>
          <w:szCs w:val="24"/>
        </w:rPr>
        <w:t>1. Внести в приложение 2 к постановлению главы Калтукского муниципального обр</w:t>
      </w:r>
      <w:r w:rsidRPr="00BF05E6">
        <w:rPr>
          <w:rFonts w:ascii="Times New Roman" w:hAnsi="Times New Roman" w:cs="Times New Roman"/>
          <w:sz w:val="24"/>
          <w:szCs w:val="24"/>
        </w:rPr>
        <w:t>а</w:t>
      </w:r>
      <w:r w:rsidRPr="00BF05E6">
        <w:rPr>
          <w:rFonts w:ascii="Times New Roman" w:hAnsi="Times New Roman" w:cs="Times New Roman"/>
          <w:sz w:val="24"/>
          <w:szCs w:val="24"/>
        </w:rPr>
        <w:t>зования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5E6">
        <w:rPr>
          <w:rFonts w:ascii="Times New Roman" w:hAnsi="Times New Roman" w:cs="Times New Roman"/>
          <w:sz w:val="24"/>
          <w:szCs w:val="24"/>
        </w:rPr>
        <w:t xml:space="preserve">36 от 30.12.2011г. </w:t>
      </w:r>
      <w:r w:rsidRPr="00BF05E6">
        <w:rPr>
          <w:rFonts w:ascii="Times New Roman" w:hAnsi="Times New Roman" w:cs="Times New Roman"/>
          <w:b/>
          <w:sz w:val="24"/>
          <w:szCs w:val="24"/>
        </w:rPr>
        <w:t>«</w:t>
      </w:r>
      <w:r w:rsidRPr="00BF05E6">
        <w:rPr>
          <w:rFonts w:ascii="Times New Roman" w:hAnsi="Times New Roman" w:cs="Times New Roman"/>
          <w:sz w:val="24"/>
          <w:szCs w:val="24"/>
        </w:rPr>
        <w:t>Об утверждении  муниципальной целевой программы «Пов</w:t>
      </w:r>
      <w:r w:rsidRPr="00BF05E6">
        <w:rPr>
          <w:rFonts w:ascii="Times New Roman" w:hAnsi="Times New Roman" w:cs="Times New Roman"/>
          <w:sz w:val="24"/>
          <w:szCs w:val="24"/>
        </w:rPr>
        <w:t>ы</w:t>
      </w:r>
      <w:r w:rsidRPr="00BF05E6">
        <w:rPr>
          <w:rFonts w:ascii="Times New Roman" w:hAnsi="Times New Roman" w:cs="Times New Roman"/>
          <w:sz w:val="24"/>
          <w:szCs w:val="24"/>
        </w:rPr>
        <w:t>шение эффективности бюджетных расходов Калтукского муниципального образования на 2012-2013 годы» изменения, изложив его в новой редакции (приложение 2).</w:t>
      </w:r>
    </w:p>
    <w:p w:rsidR="00930E24" w:rsidRDefault="00930E24" w:rsidP="00BF05E6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5E6">
        <w:rPr>
          <w:rFonts w:ascii="Times New Roman" w:hAnsi="Times New Roman" w:cs="Times New Roman"/>
          <w:sz w:val="24"/>
          <w:szCs w:val="24"/>
        </w:rPr>
        <w:t>2. Настоящее постановление подлежит официальному опубликованию в Информацио</w:t>
      </w:r>
      <w:r w:rsidRPr="00BF05E6">
        <w:rPr>
          <w:rFonts w:ascii="Times New Roman" w:hAnsi="Times New Roman" w:cs="Times New Roman"/>
          <w:sz w:val="24"/>
          <w:szCs w:val="24"/>
        </w:rPr>
        <w:t>н</w:t>
      </w:r>
      <w:r w:rsidRPr="00BF05E6">
        <w:rPr>
          <w:rFonts w:ascii="Times New Roman" w:hAnsi="Times New Roman" w:cs="Times New Roman"/>
          <w:sz w:val="24"/>
          <w:szCs w:val="24"/>
        </w:rPr>
        <w:t>ном бюллетене Калтукского муниципального образования.</w:t>
      </w:r>
    </w:p>
    <w:p w:rsidR="00930E24" w:rsidRPr="00BF05E6" w:rsidRDefault="00930E24" w:rsidP="00BF05E6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5E6">
        <w:rPr>
          <w:rFonts w:ascii="Times New Roman" w:hAnsi="Times New Roman" w:cs="Times New Roman"/>
          <w:sz w:val="24"/>
          <w:szCs w:val="24"/>
        </w:rPr>
        <w:t xml:space="preserve">3. Контроль за исполнением данного постановления оставляю за собой.                                                                                                               </w:t>
      </w:r>
    </w:p>
    <w:p w:rsidR="00930E24" w:rsidRDefault="00930E24" w:rsidP="00D3276A">
      <w:pPr>
        <w:jc w:val="both"/>
        <w:rPr>
          <w:b/>
        </w:rPr>
      </w:pPr>
    </w:p>
    <w:p w:rsidR="00930E24" w:rsidRDefault="00930E24" w:rsidP="00D3276A">
      <w:pPr>
        <w:jc w:val="both"/>
        <w:rPr>
          <w:b/>
        </w:rPr>
      </w:pPr>
    </w:p>
    <w:p w:rsidR="00930E24" w:rsidRDefault="00930E24" w:rsidP="00D3276A">
      <w:pPr>
        <w:jc w:val="both"/>
        <w:rPr>
          <w:b/>
        </w:rPr>
      </w:pPr>
    </w:p>
    <w:p w:rsidR="00930E24" w:rsidRDefault="00930E24" w:rsidP="00D3276A">
      <w:pPr>
        <w:jc w:val="both"/>
        <w:rPr>
          <w:b/>
        </w:rPr>
      </w:pPr>
    </w:p>
    <w:p w:rsidR="00930E24" w:rsidRDefault="00930E24" w:rsidP="00D3276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</w:t>
      </w:r>
      <w:r w:rsidRPr="00BF05E6">
        <w:rPr>
          <w:b/>
        </w:rPr>
        <w:t xml:space="preserve">  С.Н.Первых</w:t>
      </w:r>
    </w:p>
    <w:p w:rsidR="00930E24" w:rsidRDefault="00930E24" w:rsidP="00D3276A">
      <w:pPr>
        <w:jc w:val="both"/>
        <w:rPr>
          <w:b/>
        </w:rPr>
      </w:pPr>
    </w:p>
    <w:p w:rsidR="00930E24" w:rsidRPr="00BF05E6" w:rsidRDefault="00930E24" w:rsidP="00D3276A">
      <w:pPr>
        <w:jc w:val="both"/>
        <w:rPr>
          <w:b/>
        </w:rPr>
      </w:pPr>
    </w:p>
    <w:tbl>
      <w:tblPr>
        <w:tblW w:w="0" w:type="auto"/>
        <w:jc w:val="right"/>
        <w:tblInd w:w="-1705" w:type="dxa"/>
        <w:tblLook w:val="01E0"/>
      </w:tblPr>
      <w:tblGrid>
        <w:gridCol w:w="4234"/>
      </w:tblGrid>
      <w:tr w:rsidR="00930E24" w:rsidRPr="00476D1F" w:rsidTr="00BF05E6">
        <w:trPr>
          <w:trHeight w:val="1400"/>
          <w:jc w:val="right"/>
        </w:trPr>
        <w:tc>
          <w:tcPr>
            <w:tcW w:w="4234" w:type="dxa"/>
          </w:tcPr>
          <w:p w:rsidR="00930E24" w:rsidRPr="009E1E89" w:rsidRDefault="00930E24" w:rsidP="00F44A11">
            <w:r w:rsidRPr="009E1E89">
              <w:t>Приложение 2</w:t>
            </w:r>
          </w:p>
          <w:p w:rsidR="00930E24" w:rsidRPr="009E1E89" w:rsidRDefault="00930E24" w:rsidP="00F44A11">
            <w:r w:rsidRPr="009E1E89">
              <w:t>к постановлению главы</w:t>
            </w:r>
            <w:r>
              <w:t xml:space="preserve"> администр</w:t>
            </w:r>
            <w:r>
              <w:t>а</w:t>
            </w:r>
            <w:r>
              <w:t>ции Калтукского сельского поселения</w:t>
            </w:r>
          </w:p>
          <w:p w:rsidR="00930E24" w:rsidRPr="009E1E89" w:rsidRDefault="00930E24" w:rsidP="00F44A11">
            <w:pPr>
              <w:tabs>
                <w:tab w:val="left" w:pos="7740"/>
              </w:tabs>
              <w:adjustRightInd w:val="0"/>
              <w:outlineLvl w:val="1"/>
            </w:pPr>
            <w:r w:rsidRPr="009E1E89">
              <w:t xml:space="preserve">№ </w:t>
            </w:r>
            <w:r>
              <w:t xml:space="preserve"> 31</w:t>
            </w:r>
            <w:r w:rsidRPr="009E1E89">
              <w:t xml:space="preserve"> от </w:t>
            </w:r>
            <w:r>
              <w:t>29</w:t>
            </w:r>
            <w:r w:rsidRPr="009E1E89">
              <w:t>.0</w:t>
            </w:r>
            <w:r>
              <w:t>6</w:t>
            </w:r>
            <w:r w:rsidRPr="009E1E89">
              <w:t>.2012 года.</w:t>
            </w:r>
          </w:p>
          <w:p w:rsidR="00930E24" w:rsidRPr="009E1E89" w:rsidRDefault="00930E24" w:rsidP="00F44A11">
            <w:pPr>
              <w:jc w:val="right"/>
              <w:rPr>
                <w:sz w:val="26"/>
                <w:szCs w:val="26"/>
              </w:rPr>
            </w:pPr>
          </w:p>
        </w:tc>
      </w:tr>
    </w:tbl>
    <w:p w:rsidR="00930E24" w:rsidRDefault="00930E24" w:rsidP="004E7287">
      <w:pPr>
        <w:jc w:val="center"/>
        <w:rPr>
          <w:b/>
          <w:sz w:val="28"/>
        </w:rPr>
      </w:pPr>
    </w:p>
    <w:p w:rsidR="00930E24" w:rsidRDefault="00930E24" w:rsidP="004E7287">
      <w:pPr>
        <w:jc w:val="center"/>
        <w:rPr>
          <w:b/>
          <w:sz w:val="28"/>
        </w:rPr>
      </w:pPr>
    </w:p>
    <w:p w:rsidR="00930E24" w:rsidRDefault="00930E24" w:rsidP="004E7287">
      <w:pPr>
        <w:jc w:val="center"/>
        <w:rPr>
          <w:b/>
          <w:sz w:val="28"/>
        </w:rPr>
      </w:pPr>
      <w:r>
        <w:rPr>
          <w:b/>
          <w:sz w:val="28"/>
        </w:rPr>
        <w:t>НАПРАВЛЕНИЕ</w:t>
      </w:r>
    </w:p>
    <w:p w:rsidR="00930E24" w:rsidRPr="00A05405" w:rsidRDefault="00930E24" w:rsidP="004E7287">
      <w:pPr>
        <w:jc w:val="center"/>
        <w:rPr>
          <w:b/>
          <w:sz w:val="28"/>
        </w:rPr>
      </w:pPr>
      <w:r>
        <w:rPr>
          <w:b/>
          <w:sz w:val="28"/>
        </w:rPr>
        <w:t>И ОБЪЕМЫ ФИНАНСИРОВАНИЯ</w:t>
      </w:r>
    </w:p>
    <w:p w:rsidR="00930E24" w:rsidRDefault="00930E24" w:rsidP="004E7287">
      <w:pPr>
        <w:jc w:val="center"/>
        <w:rPr>
          <w:b/>
          <w:sz w:val="28"/>
        </w:rPr>
      </w:pPr>
      <w:r>
        <w:rPr>
          <w:b/>
          <w:sz w:val="28"/>
        </w:rPr>
        <w:t>МУНИЦИПАЛЬНОЙ ЦЕЛЕВОЙ ПРОГРАММЫ</w:t>
      </w:r>
    </w:p>
    <w:p w:rsidR="00930E24" w:rsidRDefault="00930E24" w:rsidP="004E7287">
      <w:pPr>
        <w:jc w:val="center"/>
        <w:rPr>
          <w:b/>
          <w:sz w:val="28"/>
        </w:rPr>
      </w:pPr>
      <w:r>
        <w:rPr>
          <w:b/>
          <w:sz w:val="28"/>
        </w:rPr>
        <w:t xml:space="preserve">«ПОВЫШЕНИЕ </w:t>
      </w:r>
      <w:r w:rsidRPr="00A05405">
        <w:rPr>
          <w:b/>
          <w:sz w:val="28"/>
        </w:rPr>
        <w:t>ЭФФЕКТИВНОСТИ БЮДЖЕТНЫХ РАСХОДОВ</w:t>
      </w:r>
    </w:p>
    <w:p w:rsidR="00930E24" w:rsidRDefault="00930E24" w:rsidP="004E7287">
      <w:pPr>
        <w:jc w:val="center"/>
        <w:rPr>
          <w:b/>
          <w:sz w:val="28"/>
        </w:rPr>
      </w:pPr>
      <w:r>
        <w:rPr>
          <w:b/>
          <w:sz w:val="28"/>
        </w:rPr>
        <w:t xml:space="preserve">КАЛТУКСКОГО МУНИЦИПАЛЬНОГО ОБРАЗОВАНИЯ </w:t>
      </w:r>
    </w:p>
    <w:p w:rsidR="00930E24" w:rsidRDefault="00930E24" w:rsidP="004E7287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Pr="00A05405">
        <w:rPr>
          <w:b/>
          <w:sz w:val="28"/>
        </w:rPr>
        <w:t>НА 2012</w:t>
      </w:r>
      <w:r>
        <w:rPr>
          <w:b/>
          <w:sz w:val="28"/>
        </w:rPr>
        <w:t xml:space="preserve"> – 2013 ГОДЫ»</w:t>
      </w:r>
    </w:p>
    <w:p w:rsidR="00930E24" w:rsidRPr="00A05405" w:rsidRDefault="00930E24" w:rsidP="004E7287">
      <w:pPr>
        <w:jc w:val="center"/>
        <w:rPr>
          <w:b/>
          <w:sz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254"/>
        <w:gridCol w:w="1034"/>
        <w:gridCol w:w="1371"/>
        <w:gridCol w:w="1371"/>
      </w:tblGrid>
      <w:tr w:rsidR="00930E24" w:rsidRPr="00476D1F" w:rsidTr="00F44A11">
        <w:trPr>
          <w:jc w:val="center"/>
        </w:trPr>
        <w:tc>
          <w:tcPr>
            <w:tcW w:w="6254" w:type="dxa"/>
            <w:vMerge w:val="restart"/>
            <w:vAlign w:val="center"/>
          </w:tcPr>
          <w:p w:rsidR="00930E24" w:rsidRPr="00476D1F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Направление и и</w:t>
            </w:r>
            <w:r w:rsidRPr="00476D1F">
              <w:rPr>
                <w:bCs/>
                <w:sz w:val="26"/>
                <w:szCs w:val="26"/>
              </w:rPr>
              <w:t>сточники финансирования</w:t>
            </w:r>
          </w:p>
        </w:tc>
        <w:tc>
          <w:tcPr>
            <w:tcW w:w="0" w:type="auto"/>
            <w:gridSpan w:val="3"/>
            <w:vAlign w:val="center"/>
          </w:tcPr>
          <w:p w:rsidR="00930E24" w:rsidRPr="00476D1F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Объем финансирования, тыс.руб.</w:t>
            </w:r>
          </w:p>
        </w:tc>
      </w:tr>
      <w:tr w:rsidR="00930E24" w:rsidRPr="00476D1F" w:rsidTr="00F44A11">
        <w:trPr>
          <w:jc w:val="center"/>
        </w:trPr>
        <w:tc>
          <w:tcPr>
            <w:tcW w:w="6254" w:type="dxa"/>
            <w:vMerge/>
            <w:vAlign w:val="center"/>
          </w:tcPr>
          <w:p w:rsidR="00930E24" w:rsidRPr="00476D1F" w:rsidRDefault="00930E24" w:rsidP="00F44A1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930E24" w:rsidRPr="00476D1F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Всего</w:t>
            </w:r>
          </w:p>
        </w:tc>
        <w:tc>
          <w:tcPr>
            <w:tcW w:w="0" w:type="auto"/>
            <w:vAlign w:val="center"/>
          </w:tcPr>
          <w:p w:rsidR="00930E24" w:rsidRPr="00476D1F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0" w:type="auto"/>
            <w:vAlign w:val="center"/>
          </w:tcPr>
          <w:p w:rsidR="00930E24" w:rsidRPr="00476D1F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2013 год</w:t>
            </w:r>
          </w:p>
        </w:tc>
      </w:tr>
      <w:tr w:rsidR="00930E24" w:rsidRPr="00476D1F" w:rsidTr="00F44A11">
        <w:trPr>
          <w:jc w:val="center"/>
        </w:trPr>
        <w:tc>
          <w:tcPr>
            <w:tcW w:w="6254" w:type="dxa"/>
          </w:tcPr>
          <w:p w:rsidR="00930E24" w:rsidRPr="002B2E37" w:rsidRDefault="00930E24" w:rsidP="00F44A11">
            <w:pPr>
              <w:rPr>
                <w:b/>
                <w:bCs/>
                <w:sz w:val="26"/>
                <w:szCs w:val="26"/>
              </w:rPr>
            </w:pPr>
            <w:r w:rsidRPr="002B2E37">
              <w:rPr>
                <w:b/>
                <w:bCs/>
                <w:sz w:val="26"/>
                <w:szCs w:val="26"/>
              </w:rPr>
              <w:t>За счет средств районного бюджета – всего</w:t>
            </w:r>
            <w:r>
              <w:rPr>
                <w:b/>
                <w:bCs/>
                <w:sz w:val="26"/>
                <w:szCs w:val="26"/>
              </w:rPr>
              <w:t>, в т.ч.</w:t>
            </w:r>
            <w:r w:rsidRPr="002B2E37">
              <w:rPr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0" w:type="auto"/>
          </w:tcPr>
          <w:p w:rsidR="00930E24" w:rsidRPr="002B2E37" w:rsidRDefault="00930E24" w:rsidP="00F44A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180</w:t>
            </w:r>
          </w:p>
        </w:tc>
        <w:tc>
          <w:tcPr>
            <w:tcW w:w="0" w:type="auto"/>
          </w:tcPr>
          <w:p w:rsidR="00930E24" w:rsidRPr="002B2E37" w:rsidRDefault="00930E24" w:rsidP="00F44A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0" w:type="auto"/>
          </w:tcPr>
          <w:p w:rsidR="00930E24" w:rsidRPr="002B2E37" w:rsidRDefault="00930E24" w:rsidP="00F44A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  <w:tr w:rsidR="00930E24" w:rsidRPr="00476D1F" w:rsidTr="00F44A11">
        <w:trPr>
          <w:jc w:val="center"/>
        </w:trPr>
        <w:tc>
          <w:tcPr>
            <w:tcW w:w="6254" w:type="dxa"/>
          </w:tcPr>
          <w:p w:rsidR="00930E24" w:rsidRPr="002B2E37" w:rsidRDefault="00930E24" w:rsidP="00F44A11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2B2E37">
              <w:rPr>
                <w:sz w:val="26"/>
                <w:szCs w:val="26"/>
              </w:rPr>
              <w:t xml:space="preserve">Направление средств </w:t>
            </w:r>
            <w:r>
              <w:rPr>
                <w:sz w:val="26"/>
                <w:szCs w:val="26"/>
              </w:rPr>
              <w:t>муниципальной целевой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граммы</w:t>
            </w:r>
            <w:r w:rsidRPr="002B2E37">
              <w:rPr>
                <w:sz w:val="26"/>
                <w:szCs w:val="26"/>
              </w:rPr>
              <w:t xml:space="preserve"> «Повышение эффективности бюджетных расходов </w:t>
            </w:r>
            <w:r>
              <w:rPr>
                <w:sz w:val="26"/>
                <w:szCs w:val="26"/>
              </w:rPr>
              <w:t>Калтукского</w:t>
            </w:r>
            <w:r w:rsidRPr="002B2E37">
              <w:rPr>
                <w:sz w:val="26"/>
                <w:szCs w:val="26"/>
              </w:rPr>
              <w:t xml:space="preserve"> муниципального образования  на 2012 год» на выплату заработной платы с начисл</w:t>
            </w:r>
            <w:r w:rsidRPr="002B2E37">
              <w:rPr>
                <w:sz w:val="26"/>
                <w:szCs w:val="26"/>
              </w:rPr>
              <w:t>е</w:t>
            </w:r>
            <w:r w:rsidRPr="002B2E37">
              <w:rPr>
                <w:sz w:val="26"/>
                <w:szCs w:val="26"/>
              </w:rPr>
              <w:t>ниями работникам учреждений культуры, переше</w:t>
            </w:r>
            <w:r w:rsidRPr="002B2E37">
              <w:rPr>
                <w:sz w:val="26"/>
                <w:szCs w:val="26"/>
              </w:rPr>
              <w:t>д</w:t>
            </w:r>
            <w:r w:rsidRPr="002B2E37">
              <w:rPr>
                <w:sz w:val="26"/>
                <w:szCs w:val="26"/>
              </w:rPr>
              <w:t>ших на новую систему оплаты труда</w:t>
            </w:r>
          </w:p>
        </w:tc>
        <w:tc>
          <w:tcPr>
            <w:tcW w:w="0" w:type="auto"/>
            <w:vAlign w:val="center"/>
          </w:tcPr>
          <w:p w:rsidR="00930E24" w:rsidRPr="00115C2C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</w:tcPr>
          <w:p w:rsidR="00930E24" w:rsidRPr="00115C2C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</w:tcPr>
          <w:p w:rsidR="00930E24" w:rsidRPr="00115C2C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</w:t>
            </w:r>
          </w:p>
        </w:tc>
      </w:tr>
      <w:tr w:rsidR="00930E24" w:rsidRPr="00476D1F" w:rsidTr="00F44A11">
        <w:trPr>
          <w:jc w:val="center"/>
        </w:trPr>
        <w:tc>
          <w:tcPr>
            <w:tcW w:w="6254" w:type="dxa"/>
          </w:tcPr>
          <w:p w:rsidR="00930E24" w:rsidRDefault="00930E24" w:rsidP="00F44A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2.Прочие</w:t>
            </w:r>
          </w:p>
        </w:tc>
        <w:tc>
          <w:tcPr>
            <w:tcW w:w="0" w:type="auto"/>
            <w:vAlign w:val="center"/>
          </w:tcPr>
          <w:p w:rsidR="00930E24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</w:t>
            </w:r>
          </w:p>
        </w:tc>
        <w:tc>
          <w:tcPr>
            <w:tcW w:w="0" w:type="auto"/>
            <w:vAlign w:val="center"/>
          </w:tcPr>
          <w:p w:rsidR="00930E24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140</w:t>
            </w:r>
          </w:p>
        </w:tc>
        <w:tc>
          <w:tcPr>
            <w:tcW w:w="0" w:type="auto"/>
            <w:vAlign w:val="center"/>
          </w:tcPr>
          <w:p w:rsidR="00930E24" w:rsidRDefault="00930E24" w:rsidP="00F44A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</w:t>
            </w:r>
          </w:p>
        </w:tc>
      </w:tr>
      <w:tr w:rsidR="00930E24" w:rsidRPr="00476D1F" w:rsidTr="00F44A11">
        <w:trPr>
          <w:jc w:val="center"/>
        </w:trPr>
        <w:tc>
          <w:tcPr>
            <w:tcW w:w="6254" w:type="dxa"/>
          </w:tcPr>
          <w:p w:rsidR="00930E24" w:rsidRPr="00476D1F" w:rsidRDefault="00930E24" w:rsidP="00F44A11">
            <w:pPr>
              <w:rPr>
                <w:b/>
                <w:bCs/>
                <w:sz w:val="26"/>
                <w:szCs w:val="26"/>
              </w:rPr>
            </w:pPr>
            <w:r w:rsidRPr="00476D1F">
              <w:rPr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0" w:type="auto"/>
          </w:tcPr>
          <w:p w:rsidR="00930E24" w:rsidRPr="00476D1F" w:rsidRDefault="00930E24" w:rsidP="00F44A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180</w:t>
            </w:r>
          </w:p>
        </w:tc>
        <w:tc>
          <w:tcPr>
            <w:tcW w:w="0" w:type="auto"/>
          </w:tcPr>
          <w:p w:rsidR="00930E24" w:rsidRPr="00476D1F" w:rsidRDefault="00930E24" w:rsidP="00F44A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0" w:type="auto"/>
          </w:tcPr>
          <w:p w:rsidR="00930E24" w:rsidRPr="00476D1F" w:rsidRDefault="00930E24" w:rsidP="00F44A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</w:tbl>
    <w:p w:rsidR="00930E24" w:rsidRDefault="00930E24" w:rsidP="004E7287">
      <w:pPr>
        <w:rPr>
          <w:bCs/>
          <w:sz w:val="28"/>
        </w:rPr>
      </w:pPr>
    </w:p>
    <w:p w:rsidR="00930E24" w:rsidRDefault="00930E24" w:rsidP="004E7287">
      <w:pPr>
        <w:rPr>
          <w:bCs/>
          <w:sz w:val="28"/>
        </w:rPr>
      </w:pPr>
    </w:p>
    <w:p w:rsidR="00930E24" w:rsidRDefault="00930E24" w:rsidP="004E7287">
      <w:pPr>
        <w:rPr>
          <w:bCs/>
          <w:sz w:val="28"/>
        </w:rPr>
      </w:pPr>
    </w:p>
    <w:p w:rsidR="00930E24" w:rsidRDefault="00930E24" w:rsidP="004E7287">
      <w:pPr>
        <w:rPr>
          <w:bCs/>
          <w:sz w:val="28"/>
        </w:rPr>
      </w:pPr>
    </w:p>
    <w:p w:rsidR="00930E24" w:rsidRDefault="00930E24" w:rsidP="004E7287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30E24" w:rsidRDefault="00930E24" w:rsidP="004E7287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30E24" w:rsidRPr="00BF05E6" w:rsidRDefault="00930E24" w:rsidP="004E7287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BF05E6">
        <w:rPr>
          <w:b/>
        </w:rPr>
        <w:t>Глава  администрации Калтукского</w:t>
      </w:r>
    </w:p>
    <w:p w:rsidR="00930E24" w:rsidRPr="00BF05E6" w:rsidRDefault="00930E24" w:rsidP="004E7287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BF05E6">
        <w:rPr>
          <w:b/>
        </w:rPr>
        <w:t>сельского поселения</w:t>
      </w:r>
      <w:r w:rsidRPr="00BF05E6">
        <w:rPr>
          <w:b/>
        </w:rPr>
        <w:tab/>
        <w:t xml:space="preserve">  С.Н.Первых</w:t>
      </w:r>
    </w:p>
    <w:p w:rsidR="00930E24" w:rsidRPr="00BF05E6" w:rsidRDefault="00930E24" w:rsidP="004E7287">
      <w:pPr>
        <w:tabs>
          <w:tab w:val="left" w:pos="7404"/>
        </w:tabs>
      </w:pPr>
    </w:p>
    <w:p w:rsidR="00930E24" w:rsidRPr="00BF05E6" w:rsidRDefault="00930E24" w:rsidP="004E7287">
      <w:pPr>
        <w:jc w:val="right"/>
        <w:rPr>
          <w:b/>
        </w:rPr>
      </w:pPr>
    </w:p>
    <w:p w:rsidR="00930E24" w:rsidRPr="00BF05E6" w:rsidRDefault="00930E24" w:rsidP="009D0568">
      <w:pPr>
        <w:jc w:val="both"/>
      </w:pPr>
      <w:r w:rsidRPr="00BF05E6">
        <w:t xml:space="preserve">                    </w:t>
      </w:r>
    </w:p>
    <w:sectPr w:rsidR="00930E24" w:rsidRPr="00BF05E6" w:rsidSect="003B3A61">
      <w:headerReference w:type="even" r:id="rId9"/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E24" w:rsidRDefault="00930E24">
      <w:r>
        <w:separator/>
      </w:r>
    </w:p>
  </w:endnote>
  <w:endnote w:type="continuationSeparator" w:id="1">
    <w:p w:rsidR="00930E24" w:rsidRDefault="00930E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E24" w:rsidRDefault="00930E24">
      <w:r>
        <w:separator/>
      </w:r>
    </w:p>
  </w:footnote>
  <w:footnote w:type="continuationSeparator" w:id="1">
    <w:p w:rsidR="00930E24" w:rsidRDefault="00930E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24" w:rsidRDefault="00930E24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30E24" w:rsidRDefault="00930E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24" w:rsidRDefault="00930E24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30E24" w:rsidRDefault="00930E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AE8"/>
    <w:multiLevelType w:val="hybridMultilevel"/>
    <w:tmpl w:val="9642F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CF0D3D"/>
    <w:multiLevelType w:val="hybridMultilevel"/>
    <w:tmpl w:val="FC501BAC"/>
    <w:lvl w:ilvl="0" w:tplc="EEBE8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607EBB"/>
    <w:multiLevelType w:val="hybridMultilevel"/>
    <w:tmpl w:val="CB3899B8"/>
    <w:lvl w:ilvl="0" w:tplc="E860403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9FC08AD"/>
    <w:multiLevelType w:val="hybridMultilevel"/>
    <w:tmpl w:val="0102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78C727C"/>
    <w:multiLevelType w:val="hybridMultilevel"/>
    <w:tmpl w:val="7AC41104"/>
    <w:lvl w:ilvl="0" w:tplc="0419000B">
      <w:start w:val="1"/>
      <w:numFmt w:val="bullet"/>
      <w:lvlText w:val=""/>
      <w:lvlJc w:val="left"/>
      <w:pPr>
        <w:tabs>
          <w:tab w:val="num" w:pos="963"/>
        </w:tabs>
        <w:ind w:left="9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3"/>
        </w:tabs>
        <w:ind w:left="1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3"/>
        </w:tabs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3"/>
        </w:tabs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3"/>
        </w:tabs>
        <w:ind w:left="3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3"/>
        </w:tabs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3"/>
        </w:tabs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3"/>
        </w:tabs>
        <w:ind w:left="6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3"/>
        </w:tabs>
        <w:ind w:left="6723" w:hanging="360"/>
      </w:pPr>
      <w:rPr>
        <w:rFonts w:ascii="Wingdings" w:hAnsi="Wingdings" w:hint="default"/>
      </w:rPr>
    </w:lvl>
  </w:abstractNum>
  <w:abstractNum w:abstractNumId="5">
    <w:nsid w:val="2D9C6A59"/>
    <w:multiLevelType w:val="hybridMultilevel"/>
    <w:tmpl w:val="19A8B660"/>
    <w:lvl w:ilvl="0" w:tplc="16D06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B907904"/>
    <w:multiLevelType w:val="hybridMultilevel"/>
    <w:tmpl w:val="19122110"/>
    <w:lvl w:ilvl="0" w:tplc="F9B066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F8C"/>
    <w:rsid w:val="00002529"/>
    <w:rsid w:val="0000415D"/>
    <w:rsid w:val="00007FFA"/>
    <w:rsid w:val="000D4156"/>
    <w:rsid w:val="000D767B"/>
    <w:rsid w:val="000F0D43"/>
    <w:rsid w:val="00110033"/>
    <w:rsid w:val="00115C2C"/>
    <w:rsid w:val="0014177B"/>
    <w:rsid w:val="00170A7F"/>
    <w:rsid w:val="001927CE"/>
    <w:rsid w:val="001A08AA"/>
    <w:rsid w:val="001C7D54"/>
    <w:rsid w:val="0022632B"/>
    <w:rsid w:val="002336EB"/>
    <w:rsid w:val="00251293"/>
    <w:rsid w:val="00255C7F"/>
    <w:rsid w:val="00263416"/>
    <w:rsid w:val="002964BE"/>
    <w:rsid w:val="002A5916"/>
    <w:rsid w:val="002B2E37"/>
    <w:rsid w:val="002D2A15"/>
    <w:rsid w:val="002F62C0"/>
    <w:rsid w:val="00323B95"/>
    <w:rsid w:val="00325736"/>
    <w:rsid w:val="00353C2B"/>
    <w:rsid w:val="003B024A"/>
    <w:rsid w:val="003B3A61"/>
    <w:rsid w:val="003C3AE9"/>
    <w:rsid w:val="004069C2"/>
    <w:rsid w:val="00442EB5"/>
    <w:rsid w:val="00443BF2"/>
    <w:rsid w:val="0045105C"/>
    <w:rsid w:val="00476D1F"/>
    <w:rsid w:val="004A1874"/>
    <w:rsid w:val="004A75D9"/>
    <w:rsid w:val="004C26EC"/>
    <w:rsid w:val="004D0314"/>
    <w:rsid w:val="004D24F5"/>
    <w:rsid w:val="004E7287"/>
    <w:rsid w:val="00506727"/>
    <w:rsid w:val="0050678B"/>
    <w:rsid w:val="0051614F"/>
    <w:rsid w:val="00537E9B"/>
    <w:rsid w:val="00540462"/>
    <w:rsid w:val="00551C70"/>
    <w:rsid w:val="00554D76"/>
    <w:rsid w:val="00555625"/>
    <w:rsid w:val="00583A4D"/>
    <w:rsid w:val="00595385"/>
    <w:rsid w:val="005B49EF"/>
    <w:rsid w:val="005E3440"/>
    <w:rsid w:val="00600306"/>
    <w:rsid w:val="00615FB3"/>
    <w:rsid w:val="0063773B"/>
    <w:rsid w:val="00673E7F"/>
    <w:rsid w:val="006907F4"/>
    <w:rsid w:val="006D3CDC"/>
    <w:rsid w:val="006F482F"/>
    <w:rsid w:val="007155C4"/>
    <w:rsid w:val="00753830"/>
    <w:rsid w:val="00754B4F"/>
    <w:rsid w:val="0076232F"/>
    <w:rsid w:val="00793FCC"/>
    <w:rsid w:val="007D3406"/>
    <w:rsid w:val="007D34C1"/>
    <w:rsid w:val="00811761"/>
    <w:rsid w:val="008337AB"/>
    <w:rsid w:val="00866729"/>
    <w:rsid w:val="008971E2"/>
    <w:rsid w:val="008A5194"/>
    <w:rsid w:val="008B7716"/>
    <w:rsid w:val="008C1310"/>
    <w:rsid w:val="008F38E5"/>
    <w:rsid w:val="008F5938"/>
    <w:rsid w:val="008F634E"/>
    <w:rsid w:val="00930E24"/>
    <w:rsid w:val="009420BD"/>
    <w:rsid w:val="00960EFA"/>
    <w:rsid w:val="00962F8C"/>
    <w:rsid w:val="00985086"/>
    <w:rsid w:val="0099141F"/>
    <w:rsid w:val="009D0568"/>
    <w:rsid w:val="009D6737"/>
    <w:rsid w:val="009E1E89"/>
    <w:rsid w:val="009F7DBE"/>
    <w:rsid w:val="00A05405"/>
    <w:rsid w:val="00A14F07"/>
    <w:rsid w:val="00A22BA6"/>
    <w:rsid w:val="00A23EC8"/>
    <w:rsid w:val="00A420C8"/>
    <w:rsid w:val="00A42182"/>
    <w:rsid w:val="00A5296A"/>
    <w:rsid w:val="00A60A61"/>
    <w:rsid w:val="00A86555"/>
    <w:rsid w:val="00A978E1"/>
    <w:rsid w:val="00AA18CE"/>
    <w:rsid w:val="00AB6895"/>
    <w:rsid w:val="00AD69D4"/>
    <w:rsid w:val="00AD6B69"/>
    <w:rsid w:val="00AE1617"/>
    <w:rsid w:val="00B07710"/>
    <w:rsid w:val="00B530FF"/>
    <w:rsid w:val="00B54AF4"/>
    <w:rsid w:val="00B55DB9"/>
    <w:rsid w:val="00B67728"/>
    <w:rsid w:val="00B75658"/>
    <w:rsid w:val="00BA6B84"/>
    <w:rsid w:val="00BC2BDA"/>
    <w:rsid w:val="00BD69CC"/>
    <w:rsid w:val="00BF05E6"/>
    <w:rsid w:val="00C004AE"/>
    <w:rsid w:val="00C1796F"/>
    <w:rsid w:val="00C419FD"/>
    <w:rsid w:val="00C433FD"/>
    <w:rsid w:val="00C7546F"/>
    <w:rsid w:val="00CC0EAB"/>
    <w:rsid w:val="00CC515B"/>
    <w:rsid w:val="00CD101D"/>
    <w:rsid w:val="00CF4D12"/>
    <w:rsid w:val="00D24FD8"/>
    <w:rsid w:val="00D27FDB"/>
    <w:rsid w:val="00D31C12"/>
    <w:rsid w:val="00D3276A"/>
    <w:rsid w:val="00D33698"/>
    <w:rsid w:val="00D736FF"/>
    <w:rsid w:val="00D84AE6"/>
    <w:rsid w:val="00D87586"/>
    <w:rsid w:val="00DE00A5"/>
    <w:rsid w:val="00DF0DE0"/>
    <w:rsid w:val="00E11CB0"/>
    <w:rsid w:val="00E3037A"/>
    <w:rsid w:val="00E35305"/>
    <w:rsid w:val="00E45CFF"/>
    <w:rsid w:val="00E616D9"/>
    <w:rsid w:val="00E67972"/>
    <w:rsid w:val="00E70757"/>
    <w:rsid w:val="00E762FB"/>
    <w:rsid w:val="00EF7CAA"/>
    <w:rsid w:val="00F007AC"/>
    <w:rsid w:val="00F12BE3"/>
    <w:rsid w:val="00F13FE6"/>
    <w:rsid w:val="00F172FB"/>
    <w:rsid w:val="00F26354"/>
    <w:rsid w:val="00F3297A"/>
    <w:rsid w:val="00F44A11"/>
    <w:rsid w:val="00F52ED6"/>
    <w:rsid w:val="00F57888"/>
    <w:rsid w:val="00FB3228"/>
    <w:rsid w:val="00FC4EF2"/>
    <w:rsid w:val="00FF1F54"/>
    <w:rsid w:val="00FF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2F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62F8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PlusNonformat">
    <w:name w:val="ConsPlusNonformat"/>
    <w:uiPriority w:val="99"/>
    <w:rsid w:val="00962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62F8C"/>
    <w:pPr>
      <w:spacing w:line="360" w:lineRule="auto"/>
      <w:ind w:firstLine="964"/>
      <w:jc w:val="center"/>
    </w:pPr>
    <w:rPr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B7716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962F8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62F8C"/>
    <w:rPr>
      <w:rFonts w:cs="Times New Roman"/>
      <w:b/>
      <w:bCs/>
    </w:rPr>
  </w:style>
  <w:style w:type="paragraph" w:customStyle="1" w:styleId="ConsPlusTitle">
    <w:name w:val="ConsPlusTitle"/>
    <w:uiPriority w:val="99"/>
    <w:rsid w:val="00962F8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BC2B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7716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D84AE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B7716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84AE6"/>
    <w:rPr>
      <w:rFonts w:cs="Times New Roman"/>
    </w:rPr>
  </w:style>
  <w:style w:type="paragraph" w:customStyle="1" w:styleId="ConsPlusNormal">
    <w:name w:val="ConsPlusNormal"/>
    <w:uiPriority w:val="99"/>
    <w:rsid w:val="009D056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9F0B18E081B5551596D2CAB1C68DDAB1F3A1C35BD0A2FCBC641A01DD313D3332E562393DF68C7g2t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A9F0B18E081B5551596D2CAB1C68DDAB1F3B1934BB0A2FCBC641A01DgDt3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</TotalTime>
  <Pages>2</Pages>
  <Words>503</Words>
  <Characters>2870</Characters>
  <Application>Microsoft Office Outlook</Application>
  <DocSecurity>0</DocSecurity>
  <Lines>0</Lines>
  <Paragraphs>0</Paragraphs>
  <ScaleCrop>false</ScaleCrop>
  <Company>Калитинское СП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    </dc:title>
  <dc:subject/>
  <dc:creator>admin</dc:creator>
  <cp:keywords/>
  <dc:description/>
  <cp:lastModifiedBy>Калтук</cp:lastModifiedBy>
  <cp:revision>22</cp:revision>
  <cp:lastPrinted>2012-08-02T06:26:00Z</cp:lastPrinted>
  <dcterms:created xsi:type="dcterms:W3CDTF">2012-02-24T11:43:00Z</dcterms:created>
  <dcterms:modified xsi:type="dcterms:W3CDTF">2012-08-02T06:29:00Z</dcterms:modified>
</cp:coreProperties>
</file>