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C1D" w:rsidRPr="000F6113" w:rsidRDefault="00325C1D" w:rsidP="00962F8C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0F611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25C1D" w:rsidRPr="000F6113" w:rsidRDefault="00325C1D" w:rsidP="00962F8C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0F6113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325C1D" w:rsidRPr="000F6113" w:rsidRDefault="00325C1D" w:rsidP="00962F8C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0F6113">
        <w:rPr>
          <w:rFonts w:ascii="Times New Roman" w:hAnsi="Times New Roman" w:cs="Times New Roman"/>
          <w:sz w:val="28"/>
          <w:szCs w:val="28"/>
        </w:rPr>
        <w:t xml:space="preserve">БРАТСКИЙ РАЙОН    </w:t>
      </w:r>
    </w:p>
    <w:p w:rsidR="00325C1D" w:rsidRPr="000F6113" w:rsidRDefault="00325C1D" w:rsidP="00AB64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0F6113">
        <w:rPr>
          <w:b/>
          <w:sz w:val="28"/>
          <w:szCs w:val="28"/>
        </w:rPr>
        <w:t>КАЛТУКСКОЕ МУНИЦИПАЛЬНОЕ ОБРАЗОВАНИЕ</w:t>
      </w:r>
    </w:p>
    <w:p w:rsidR="00325C1D" w:rsidRDefault="00325C1D" w:rsidP="00170A7F">
      <w:pPr>
        <w:jc w:val="center"/>
        <w:rPr>
          <w:b/>
          <w:bCs/>
          <w:sz w:val="28"/>
          <w:szCs w:val="28"/>
        </w:rPr>
      </w:pPr>
      <w:r w:rsidRPr="000F6113">
        <w:rPr>
          <w:b/>
          <w:bCs/>
          <w:sz w:val="28"/>
          <w:szCs w:val="28"/>
        </w:rPr>
        <w:t xml:space="preserve">ГЛАВА </w:t>
      </w:r>
    </w:p>
    <w:p w:rsidR="00325C1D" w:rsidRPr="000F6113" w:rsidRDefault="00325C1D" w:rsidP="00170A7F">
      <w:pPr>
        <w:jc w:val="center"/>
        <w:rPr>
          <w:b/>
          <w:bCs/>
          <w:sz w:val="28"/>
          <w:szCs w:val="28"/>
        </w:rPr>
      </w:pPr>
      <w:r w:rsidRPr="000F6113">
        <w:rPr>
          <w:b/>
          <w:bCs/>
          <w:sz w:val="28"/>
          <w:szCs w:val="28"/>
        </w:rPr>
        <w:t xml:space="preserve">КАЛТУКСКОГО </w:t>
      </w:r>
      <w:r>
        <w:rPr>
          <w:b/>
          <w:bCs/>
          <w:sz w:val="28"/>
          <w:szCs w:val="28"/>
        </w:rPr>
        <w:t>СЕЛЬСКОГО ПОСЕЛЕНИЯ</w:t>
      </w:r>
    </w:p>
    <w:p w:rsidR="00325C1D" w:rsidRPr="000F6113" w:rsidRDefault="00325C1D" w:rsidP="00962F8C">
      <w:pPr>
        <w:pStyle w:val="Heading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325C1D" w:rsidRPr="000F6113" w:rsidRDefault="00325C1D" w:rsidP="00962F8C">
      <w:pPr>
        <w:pStyle w:val="Heading1"/>
        <w:spacing w:before="0"/>
        <w:jc w:val="center"/>
        <w:rPr>
          <w:rFonts w:ascii="Times New Roman" w:hAnsi="Times New Roman" w:cs="Times New Roman"/>
          <w:sz w:val="36"/>
          <w:szCs w:val="36"/>
        </w:rPr>
      </w:pPr>
      <w:r w:rsidRPr="000F6113">
        <w:rPr>
          <w:rFonts w:ascii="Times New Roman" w:hAnsi="Times New Roman" w:cs="Times New Roman"/>
          <w:sz w:val="36"/>
          <w:szCs w:val="36"/>
        </w:rPr>
        <w:t xml:space="preserve">П О С Т А Н О В Л Е Н И Е </w:t>
      </w:r>
    </w:p>
    <w:p w:rsidR="00325C1D" w:rsidRPr="00C419FD" w:rsidRDefault="00325C1D" w:rsidP="00C419FD"/>
    <w:p w:rsidR="00325C1D" w:rsidRPr="000F6113" w:rsidRDefault="00325C1D" w:rsidP="00170A7F">
      <w:pPr>
        <w:jc w:val="center"/>
        <w:rPr>
          <w:b/>
          <w:sz w:val="28"/>
          <w:szCs w:val="28"/>
        </w:rPr>
      </w:pPr>
      <w:r w:rsidRPr="000F6113">
        <w:rPr>
          <w:b/>
          <w:sz w:val="28"/>
          <w:szCs w:val="28"/>
        </w:rPr>
        <w:t xml:space="preserve">№ 40 от 27.09.2012 года  </w:t>
      </w:r>
    </w:p>
    <w:p w:rsidR="00325C1D" w:rsidRPr="00170A7F" w:rsidRDefault="00325C1D" w:rsidP="00D736FF">
      <w:pPr>
        <w:rPr>
          <w:b/>
          <w:sz w:val="28"/>
          <w:szCs w:val="28"/>
        </w:rPr>
      </w:pPr>
    </w:p>
    <w:p w:rsidR="00325C1D" w:rsidRPr="002C3BFE" w:rsidRDefault="00325C1D" w:rsidP="00C419FD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 w:rsidRPr="00962F8C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приложение 2,</w:t>
      </w:r>
    </w:p>
    <w:p w:rsidR="00325C1D" w:rsidRDefault="00325C1D" w:rsidP="009D0568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утвержденное постановлением главы Калтукского </w:t>
      </w:r>
    </w:p>
    <w:p w:rsidR="00325C1D" w:rsidRDefault="00325C1D" w:rsidP="009D0568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325C1D" w:rsidRDefault="00325C1D" w:rsidP="009D0568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 w:rsidRPr="007D34C1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36 от 30.12.2011г. «Об утверждении  муниципальной </w:t>
      </w:r>
    </w:p>
    <w:p w:rsidR="00325C1D" w:rsidRDefault="00325C1D" w:rsidP="009D0568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целевой</w:t>
      </w:r>
      <w:r w:rsidRPr="00962F8C">
        <w:rPr>
          <w:rFonts w:ascii="Times New Roman" w:hAnsi="Times New Roman" w:cs="Times New Roman"/>
          <w:b/>
          <w:sz w:val="28"/>
          <w:szCs w:val="28"/>
        </w:rPr>
        <w:t xml:space="preserve"> програ</w:t>
      </w:r>
      <w:r>
        <w:rPr>
          <w:rFonts w:ascii="Times New Roman" w:hAnsi="Times New Roman" w:cs="Times New Roman"/>
          <w:b/>
          <w:sz w:val="28"/>
          <w:szCs w:val="28"/>
        </w:rPr>
        <w:t xml:space="preserve">ммы </w:t>
      </w:r>
      <w:r w:rsidRPr="00962F8C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Повышение эффективности </w:t>
      </w:r>
    </w:p>
    <w:p w:rsidR="00325C1D" w:rsidRDefault="00325C1D" w:rsidP="009D0568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бюджетных расходов Калтукского </w:t>
      </w:r>
    </w:p>
    <w:p w:rsidR="00325C1D" w:rsidRDefault="00325C1D" w:rsidP="009D0568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на 2012-2013 годы</w:t>
      </w:r>
      <w:r w:rsidRPr="00962F8C">
        <w:rPr>
          <w:rFonts w:ascii="Times New Roman" w:hAnsi="Times New Roman" w:cs="Times New Roman"/>
          <w:b/>
          <w:sz w:val="28"/>
          <w:szCs w:val="28"/>
        </w:rPr>
        <w:t>»</w:t>
      </w:r>
    </w:p>
    <w:p w:rsidR="00325C1D" w:rsidRPr="00962F8C" w:rsidRDefault="00325C1D" w:rsidP="00962F8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5C1D" w:rsidRDefault="00325C1D" w:rsidP="006F48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F13FE6">
        <w:rPr>
          <w:sz w:val="28"/>
          <w:szCs w:val="28"/>
        </w:rPr>
        <w:t xml:space="preserve"> целью укрепления доходной базы местного бюджета и повышения э</w:t>
      </w:r>
      <w:r w:rsidRPr="00F13FE6">
        <w:rPr>
          <w:sz w:val="28"/>
          <w:szCs w:val="28"/>
        </w:rPr>
        <w:t>ф</w:t>
      </w:r>
      <w:r w:rsidRPr="00F13FE6">
        <w:rPr>
          <w:sz w:val="28"/>
          <w:szCs w:val="28"/>
        </w:rPr>
        <w:t>фективности бюджетных расходов,</w:t>
      </w:r>
      <w:r>
        <w:rPr>
          <w:sz w:val="28"/>
          <w:szCs w:val="28"/>
        </w:rPr>
        <w:t xml:space="preserve"> в</w:t>
      </w:r>
      <w:r w:rsidRPr="00F13FE6">
        <w:rPr>
          <w:sz w:val="28"/>
          <w:szCs w:val="28"/>
        </w:rPr>
        <w:t xml:space="preserve"> соответствии</w:t>
      </w:r>
      <w:r>
        <w:rPr>
          <w:sz w:val="28"/>
          <w:szCs w:val="28"/>
        </w:rPr>
        <w:t xml:space="preserve"> с постановлением Прав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Иркутской области от 03.09.2012 № 475-пп «О внесении изменений в постановление Правительства Иркутской области от 25.11.2011 № 346-пп «Об утверждении долгосрочной целевой программы Иркутской области на 2011-2013 годы», постановлением мэра Братского района №223 от 20.09.2012г. «О внесении изменений в приложения 3,5, утвержденные постановлением мэра Братского района №389 от 30.12.2011г. «Об утверждении муниципальной цел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вой программы «Повышение эффективности бюджетных расходов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«Братский район» на 2012-2013 годы»</w:t>
      </w:r>
      <w:r w:rsidRPr="00F13FE6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>ст. 46 Устава</w:t>
      </w:r>
      <w:r w:rsidRPr="009420BD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Калтукского муниципального</w:t>
      </w:r>
      <w:r w:rsidRPr="009420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образования,- </w:t>
      </w:r>
    </w:p>
    <w:p w:rsidR="00325C1D" w:rsidRDefault="00325C1D" w:rsidP="00D736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5C1D" w:rsidRDefault="00325C1D" w:rsidP="00170A7F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Pr="009420BD">
        <w:rPr>
          <w:b/>
          <w:sz w:val="28"/>
          <w:szCs w:val="28"/>
        </w:rPr>
        <w:t>:</w:t>
      </w:r>
    </w:p>
    <w:p w:rsidR="00325C1D" w:rsidRPr="009420BD" w:rsidRDefault="00325C1D" w:rsidP="00170A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25C1D" w:rsidRPr="00F26354" w:rsidRDefault="00325C1D" w:rsidP="00F2635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54">
        <w:rPr>
          <w:rFonts w:ascii="Times New Roman" w:hAnsi="Times New Roman" w:cs="Times New Roman"/>
          <w:sz w:val="28"/>
          <w:szCs w:val="28"/>
        </w:rPr>
        <w:t>1</w:t>
      </w:r>
      <w:r w:rsidRPr="009D056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Внести изменения в приложение 2, утвержденное  постановлением гл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вы Калтукского муниципального образования </w:t>
      </w:r>
      <w:r w:rsidRPr="007D34C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36 от 30.12.2011г.</w:t>
      </w:r>
      <w:r w:rsidRPr="009D05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26354">
        <w:rPr>
          <w:rFonts w:ascii="Times New Roman" w:hAnsi="Times New Roman" w:cs="Times New Roman"/>
          <w:sz w:val="28"/>
          <w:szCs w:val="28"/>
        </w:rPr>
        <w:t>Об утве</w:t>
      </w:r>
      <w:r w:rsidRPr="00F26354">
        <w:rPr>
          <w:rFonts w:ascii="Times New Roman" w:hAnsi="Times New Roman" w:cs="Times New Roman"/>
          <w:sz w:val="28"/>
          <w:szCs w:val="28"/>
        </w:rPr>
        <w:t>р</w:t>
      </w:r>
      <w:r w:rsidRPr="00F26354">
        <w:rPr>
          <w:rFonts w:ascii="Times New Roman" w:hAnsi="Times New Roman" w:cs="Times New Roman"/>
          <w:sz w:val="28"/>
          <w:szCs w:val="28"/>
        </w:rPr>
        <w:t xml:space="preserve">ждении  муниципальной целевой программы «Повышение эффективности бюджетных расходов </w:t>
      </w:r>
      <w:r>
        <w:rPr>
          <w:rFonts w:ascii="Times New Roman" w:hAnsi="Times New Roman" w:cs="Times New Roman"/>
          <w:sz w:val="28"/>
          <w:szCs w:val="28"/>
        </w:rPr>
        <w:t>Калтукского</w:t>
      </w:r>
      <w:r w:rsidRPr="00F2635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2012-2013 годы»</w:t>
      </w:r>
      <w:r>
        <w:rPr>
          <w:rFonts w:ascii="Times New Roman" w:hAnsi="Times New Roman" w:cs="Times New Roman"/>
          <w:sz w:val="28"/>
          <w:szCs w:val="28"/>
        </w:rPr>
        <w:t>, изложив его в новой редакции согласно приложению 1к настоящему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становлению.</w:t>
      </w:r>
    </w:p>
    <w:p w:rsidR="00325C1D" w:rsidRPr="003C3AE9" w:rsidRDefault="00325C1D" w:rsidP="009420BD">
      <w:pPr>
        <w:jc w:val="both"/>
      </w:pPr>
    </w:p>
    <w:p w:rsidR="00325C1D" w:rsidRDefault="00325C1D" w:rsidP="00D327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</w:p>
    <w:p w:rsidR="00325C1D" w:rsidRDefault="00325C1D" w:rsidP="00D327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С.Н.Первых</w:t>
      </w:r>
    </w:p>
    <w:p w:rsidR="00325C1D" w:rsidRDefault="00325C1D" w:rsidP="00D3276A">
      <w:pPr>
        <w:jc w:val="both"/>
        <w:rPr>
          <w:b/>
          <w:sz w:val="28"/>
          <w:szCs w:val="28"/>
        </w:rPr>
      </w:pPr>
    </w:p>
    <w:p w:rsidR="00325C1D" w:rsidRDefault="00325C1D" w:rsidP="00D3276A">
      <w:pPr>
        <w:jc w:val="both"/>
        <w:rPr>
          <w:b/>
          <w:sz w:val="28"/>
          <w:szCs w:val="28"/>
        </w:rPr>
      </w:pPr>
    </w:p>
    <w:p w:rsidR="00325C1D" w:rsidRDefault="00325C1D" w:rsidP="00D3276A">
      <w:pPr>
        <w:jc w:val="both"/>
        <w:rPr>
          <w:b/>
          <w:sz w:val="28"/>
          <w:szCs w:val="28"/>
        </w:rPr>
      </w:pPr>
    </w:p>
    <w:tbl>
      <w:tblPr>
        <w:tblW w:w="0" w:type="auto"/>
        <w:jc w:val="right"/>
        <w:tblInd w:w="-1241" w:type="dxa"/>
        <w:tblLook w:val="01E0"/>
      </w:tblPr>
      <w:tblGrid>
        <w:gridCol w:w="4234"/>
      </w:tblGrid>
      <w:tr w:rsidR="00325C1D" w:rsidRPr="00476D1F" w:rsidTr="00945D69">
        <w:trPr>
          <w:trHeight w:val="1400"/>
          <w:jc w:val="right"/>
        </w:trPr>
        <w:tc>
          <w:tcPr>
            <w:tcW w:w="4234" w:type="dxa"/>
          </w:tcPr>
          <w:p w:rsidR="00325C1D" w:rsidRDefault="00325C1D" w:rsidP="00945D69">
            <w:pPr>
              <w:rPr>
                <w:lang w:val="en-US"/>
              </w:rPr>
            </w:pPr>
          </w:p>
          <w:p w:rsidR="00325C1D" w:rsidRPr="00AB64A7" w:rsidRDefault="00325C1D" w:rsidP="00945D69">
            <w:r w:rsidRPr="009E1E89">
              <w:t xml:space="preserve">Приложение </w:t>
            </w:r>
            <w:r w:rsidRPr="00AB64A7">
              <w:t>1</w:t>
            </w:r>
          </w:p>
          <w:p w:rsidR="00325C1D" w:rsidRPr="009E1E89" w:rsidRDefault="00325C1D" w:rsidP="00945D69">
            <w:r w:rsidRPr="009E1E89">
              <w:t xml:space="preserve">к постановлению главы </w:t>
            </w:r>
            <w:r>
              <w:t xml:space="preserve">Калтукского </w:t>
            </w:r>
            <w:r w:rsidRPr="009E1E89">
              <w:t>МО</w:t>
            </w:r>
          </w:p>
          <w:p w:rsidR="00325C1D" w:rsidRPr="00AB64A7" w:rsidRDefault="00325C1D" w:rsidP="00945D69">
            <w:pPr>
              <w:tabs>
                <w:tab w:val="left" w:pos="7740"/>
              </w:tabs>
              <w:adjustRightInd w:val="0"/>
              <w:outlineLvl w:val="1"/>
            </w:pPr>
            <w:r w:rsidRPr="009E1E89">
              <w:t xml:space="preserve">№ </w:t>
            </w:r>
            <w:r w:rsidRPr="00AB64A7">
              <w:t>40</w:t>
            </w:r>
            <w:r w:rsidRPr="009E1E89">
              <w:t xml:space="preserve"> от </w:t>
            </w:r>
            <w:r>
              <w:t>2</w:t>
            </w:r>
            <w:r w:rsidRPr="00AB64A7">
              <w:t>7</w:t>
            </w:r>
            <w:r w:rsidRPr="009E1E89">
              <w:t>.0</w:t>
            </w:r>
            <w:r w:rsidRPr="00AB64A7">
              <w:t>9</w:t>
            </w:r>
            <w:r w:rsidRPr="009E1E89">
              <w:t>.2012 года.</w:t>
            </w:r>
          </w:p>
          <w:p w:rsidR="00325C1D" w:rsidRPr="00AB64A7" w:rsidRDefault="00325C1D" w:rsidP="00945D69"/>
          <w:p w:rsidR="00325C1D" w:rsidRPr="009E1E89" w:rsidRDefault="00325C1D" w:rsidP="00945D69">
            <w:r w:rsidRPr="009E1E89">
              <w:t>Приложение 2</w:t>
            </w:r>
          </w:p>
          <w:p w:rsidR="00325C1D" w:rsidRPr="009E1E89" w:rsidRDefault="00325C1D" w:rsidP="00945D69">
            <w:r w:rsidRPr="009E1E89">
              <w:t xml:space="preserve">к постановлению главы </w:t>
            </w:r>
            <w:r>
              <w:t xml:space="preserve">Калтукского </w:t>
            </w:r>
            <w:r w:rsidRPr="009E1E89">
              <w:t>МО</w:t>
            </w:r>
          </w:p>
          <w:p w:rsidR="00325C1D" w:rsidRPr="009E1E89" w:rsidRDefault="00325C1D" w:rsidP="00945D69">
            <w:pPr>
              <w:tabs>
                <w:tab w:val="left" w:pos="7740"/>
              </w:tabs>
              <w:adjustRightInd w:val="0"/>
              <w:outlineLvl w:val="1"/>
            </w:pPr>
            <w:r w:rsidRPr="009E1E89">
              <w:t xml:space="preserve">№ </w:t>
            </w:r>
            <w:r>
              <w:t>3</w:t>
            </w:r>
            <w:r w:rsidRPr="00360943">
              <w:t>6</w:t>
            </w:r>
            <w:r w:rsidRPr="009E1E89">
              <w:t xml:space="preserve"> от </w:t>
            </w:r>
            <w:r w:rsidRPr="00360943">
              <w:t>30</w:t>
            </w:r>
            <w:r w:rsidRPr="009E1E89">
              <w:t>.</w:t>
            </w:r>
            <w:r>
              <w:rPr>
                <w:lang w:val="en-US"/>
              </w:rPr>
              <w:t>12</w:t>
            </w:r>
            <w:r w:rsidRPr="009E1E89">
              <w:t>.201</w:t>
            </w:r>
            <w:r>
              <w:rPr>
                <w:lang w:val="en-US"/>
              </w:rPr>
              <w:t>1</w:t>
            </w:r>
            <w:r w:rsidRPr="009E1E89">
              <w:t xml:space="preserve"> года.</w:t>
            </w:r>
          </w:p>
          <w:p w:rsidR="00325C1D" w:rsidRPr="009E1E89" w:rsidRDefault="00325C1D" w:rsidP="00945D69">
            <w:pPr>
              <w:jc w:val="right"/>
              <w:rPr>
                <w:sz w:val="26"/>
                <w:szCs w:val="26"/>
              </w:rPr>
            </w:pPr>
          </w:p>
        </w:tc>
      </w:tr>
    </w:tbl>
    <w:p w:rsidR="00325C1D" w:rsidRDefault="00325C1D" w:rsidP="00AB64A7">
      <w:pPr>
        <w:jc w:val="center"/>
        <w:rPr>
          <w:b/>
          <w:sz w:val="28"/>
        </w:rPr>
      </w:pPr>
    </w:p>
    <w:p w:rsidR="00325C1D" w:rsidRDefault="00325C1D" w:rsidP="00AB64A7">
      <w:pPr>
        <w:jc w:val="center"/>
        <w:rPr>
          <w:b/>
          <w:sz w:val="28"/>
        </w:rPr>
      </w:pPr>
    </w:p>
    <w:p w:rsidR="00325C1D" w:rsidRDefault="00325C1D" w:rsidP="00AB64A7">
      <w:pPr>
        <w:jc w:val="center"/>
        <w:rPr>
          <w:b/>
          <w:sz w:val="28"/>
        </w:rPr>
      </w:pPr>
      <w:r>
        <w:rPr>
          <w:b/>
          <w:sz w:val="28"/>
        </w:rPr>
        <w:t>НАПРАВЛЕНИЕ</w:t>
      </w:r>
    </w:p>
    <w:p w:rsidR="00325C1D" w:rsidRPr="00A05405" w:rsidRDefault="00325C1D" w:rsidP="00AB64A7">
      <w:pPr>
        <w:jc w:val="center"/>
        <w:rPr>
          <w:b/>
          <w:sz w:val="28"/>
        </w:rPr>
      </w:pPr>
      <w:r>
        <w:rPr>
          <w:b/>
          <w:sz w:val="28"/>
        </w:rPr>
        <w:t>И ОБЪЕМЫ ФИНАНСИРОВАНИЯ</w:t>
      </w:r>
    </w:p>
    <w:p w:rsidR="00325C1D" w:rsidRDefault="00325C1D" w:rsidP="00AB64A7">
      <w:pPr>
        <w:jc w:val="center"/>
        <w:rPr>
          <w:b/>
          <w:sz w:val="28"/>
        </w:rPr>
      </w:pPr>
      <w:r>
        <w:rPr>
          <w:b/>
          <w:sz w:val="28"/>
        </w:rPr>
        <w:t>МУНИЦИПАЛЬНОЙ ЦЕЛЕВОЙ ПРОГРАММЫ</w:t>
      </w:r>
    </w:p>
    <w:p w:rsidR="00325C1D" w:rsidRDefault="00325C1D" w:rsidP="00AB64A7">
      <w:pPr>
        <w:jc w:val="center"/>
        <w:rPr>
          <w:b/>
          <w:sz w:val="28"/>
        </w:rPr>
      </w:pPr>
      <w:r>
        <w:rPr>
          <w:b/>
          <w:sz w:val="28"/>
        </w:rPr>
        <w:t xml:space="preserve">«ПОВЫШЕНИЕ </w:t>
      </w:r>
      <w:r w:rsidRPr="00A05405">
        <w:rPr>
          <w:b/>
          <w:sz w:val="28"/>
        </w:rPr>
        <w:t>ЭФФЕКТИВНОСТИ БЮДЖЕТНЫХ РАСХОДОВ</w:t>
      </w:r>
    </w:p>
    <w:p w:rsidR="00325C1D" w:rsidRDefault="00325C1D" w:rsidP="00AB64A7">
      <w:pPr>
        <w:jc w:val="center"/>
        <w:rPr>
          <w:b/>
          <w:sz w:val="28"/>
        </w:rPr>
      </w:pPr>
      <w:r>
        <w:rPr>
          <w:b/>
          <w:sz w:val="28"/>
        </w:rPr>
        <w:t xml:space="preserve">КАЛТУКСКОГО МУНИЦИПАЛЬНОГО ОБРАЗОВАНИЯ </w:t>
      </w:r>
    </w:p>
    <w:p w:rsidR="00325C1D" w:rsidRDefault="00325C1D" w:rsidP="00AB64A7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Pr="00A05405">
        <w:rPr>
          <w:b/>
          <w:sz w:val="28"/>
        </w:rPr>
        <w:t>НА 2012</w:t>
      </w:r>
      <w:r>
        <w:rPr>
          <w:b/>
          <w:sz w:val="28"/>
        </w:rPr>
        <w:t xml:space="preserve"> – 2013 ГОДЫ»</w:t>
      </w:r>
    </w:p>
    <w:p w:rsidR="00325C1D" w:rsidRPr="00A05405" w:rsidRDefault="00325C1D" w:rsidP="00AB64A7">
      <w:pPr>
        <w:jc w:val="center"/>
        <w:rPr>
          <w:b/>
          <w:sz w:val="28"/>
        </w:rPr>
      </w:pPr>
    </w:p>
    <w:tbl>
      <w:tblPr>
        <w:tblW w:w="0" w:type="auto"/>
        <w:jc w:val="center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254"/>
        <w:gridCol w:w="1034"/>
        <w:gridCol w:w="1371"/>
        <w:gridCol w:w="1371"/>
      </w:tblGrid>
      <w:tr w:rsidR="00325C1D" w:rsidRPr="00476D1F" w:rsidTr="00945D69">
        <w:trPr>
          <w:jc w:val="center"/>
        </w:trPr>
        <w:tc>
          <w:tcPr>
            <w:tcW w:w="6254" w:type="dxa"/>
            <w:vMerge w:val="restart"/>
            <w:vAlign w:val="center"/>
          </w:tcPr>
          <w:p w:rsidR="00325C1D" w:rsidRPr="00476D1F" w:rsidRDefault="00325C1D" w:rsidP="00945D6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Направление и и</w:t>
            </w:r>
            <w:r w:rsidRPr="00476D1F">
              <w:rPr>
                <w:bCs/>
                <w:sz w:val="26"/>
                <w:szCs w:val="26"/>
              </w:rPr>
              <w:t>сточники финансирования</w:t>
            </w:r>
          </w:p>
        </w:tc>
        <w:tc>
          <w:tcPr>
            <w:tcW w:w="0" w:type="auto"/>
            <w:gridSpan w:val="3"/>
            <w:vAlign w:val="center"/>
          </w:tcPr>
          <w:p w:rsidR="00325C1D" w:rsidRPr="00476D1F" w:rsidRDefault="00325C1D" w:rsidP="00945D69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Объем финансирования, тыс.руб.</w:t>
            </w:r>
          </w:p>
        </w:tc>
      </w:tr>
      <w:tr w:rsidR="00325C1D" w:rsidRPr="00476D1F" w:rsidTr="00945D69">
        <w:trPr>
          <w:jc w:val="center"/>
        </w:trPr>
        <w:tc>
          <w:tcPr>
            <w:tcW w:w="6254" w:type="dxa"/>
            <w:vMerge/>
            <w:vAlign w:val="center"/>
          </w:tcPr>
          <w:p w:rsidR="00325C1D" w:rsidRPr="00476D1F" w:rsidRDefault="00325C1D" w:rsidP="00945D6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325C1D" w:rsidRPr="00476D1F" w:rsidRDefault="00325C1D" w:rsidP="00945D69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Всего</w:t>
            </w:r>
          </w:p>
        </w:tc>
        <w:tc>
          <w:tcPr>
            <w:tcW w:w="0" w:type="auto"/>
            <w:vAlign w:val="center"/>
          </w:tcPr>
          <w:p w:rsidR="00325C1D" w:rsidRPr="00476D1F" w:rsidRDefault="00325C1D" w:rsidP="00945D69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2012 год</w:t>
            </w:r>
          </w:p>
        </w:tc>
        <w:tc>
          <w:tcPr>
            <w:tcW w:w="0" w:type="auto"/>
            <w:vAlign w:val="center"/>
          </w:tcPr>
          <w:p w:rsidR="00325C1D" w:rsidRPr="00476D1F" w:rsidRDefault="00325C1D" w:rsidP="00945D69">
            <w:pPr>
              <w:jc w:val="center"/>
              <w:rPr>
                <w:bCs/>
                <w:sz w:val="26"/>
                <w:szCs w:val="26"/>
              </w:rPr>
            </w:pPr>
            <w:r w:rsidRPr="00476D1F">
              <w:rPr>
                <w:bCs/>
                <w:sz w:val="26"/>
                <w:szCs w:val="26"/>
              </w:rPr>
              <w:t>2013 год</w:t>
            </w:r>
          </w:p>
        </w:tc>
      </w:tr>
      <w:tr w:rsidR="00325C1D" w:rsidRPr="00476D1F" w:rsidTr="00945D69">
        <w:trPr>
          <w:jc w:val="center"/>
        </w:trPr>
        <w:tc>
          <w:tcPr>
            <w:tcW w:w="6254" w:type="dxa"/>
          </w:tcPr>
          <w:p w:rsidR="00325C1D" w:rsidRPr="002B2E37" w:rsidRDefault="00325C1D" w:rsidP="00945D69">
            <w:pPr>
              <w:rPr>
                <w:b/>
                <w:bCs/>
                <w:sz w:val="26"/>
                <w:szCs w:val="26"/>
              </w:rPr>
            </w:pPr>
            <w:r w:rsidRPr="002B2E37">
              <w:rPr>
                <w:b/>
                <w:bCs/>
                <w:sz w:val="26"/>
                <w:szCs w:val="26"/>
              </w:rPr>
              <w:t>За счет средств районного бюджета – всего</w:t>
            </w:r>
            <w:r>
              <w:rPr>
                <w:b/>
                <w:bCs/>
                <w:sz w:val="26"/>
                <w:szCs w:val="26"/>
              </w:rPr>
              <w:t>, в т.ч.</w:t>
            </w:r>
            <w:r w:rsidRPr="002B2E37">
              <w:rPr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0" w:type="auto"/>
          </w:tcPr>
          <w:p w:rsidR="00325C1D" w:rsidRPr="00F8782B" w:rsidRDefault="00325C1D" w:rsidP="00945D6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260</w:t>
            </w:r>
          </w:p>
        </w:tc>
        <w:tc>
          <w:tcPr>
            <w:tcW w:w="0" w:type="auto"/>
          </w:tcPr>
          <w:p w:rsidR="00325C1D" w:rsidRPr="0037392F" w:rsidRDefault="00325C1D" w:rsidP="00945D6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230</w:t>
            </w:r>
          </w:p>
        </w:tc>
        <w:tc>
          <w:tcPr>
            <w:tcW w:w="0" w:type="auto"/>
          </w:tcPr>
          <w:p w:rsidR="00325C1D" w:rsidRPr="002B2E37" w:rsidRDefault="00325C1D" w:rsidP="00945D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</w:p>
        </w:tc>
      </w:tr>
      <w:tr w:rsidR="00325C1D" w:rsidRPr="00476D1F" w:rsidTr="00945D69">
        <w:trPr>
          <w:jc w:val="center"/>
        </w:trPr>
        <w:tc>
          <w:tcPr>
            <w:tcW w:w="6254" w:type="dxa"/>
          </w:tcPr>
          <w:p w:rsidR="00325C1D" w:rsidRPr="002B2E37" w:rsidRDefault="00325C1D" w:rsidP="00945D69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2B2E37">
              <w:rPr>
                <w:sz w:val="26"/>
                <w:szCs w:val="26"/>
              </w:rPr>
              <w:t xml:space="preserve">Направление средств </w:t>
            </w:r>
            <w:r>
              <w:rPr>
                <w:sz w:val="26"/>
                <w:szCs w:val="26"/>
              </w:rPr>
              <w:t>муниципальной целевой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граммы</w:t>
            </w:r>
            <w:r w:rsidRPr="002B2E37">
              <w:rPr>
                <w:sz w:val="26"/>
                <w:szCs w:val="26"/>
              </w:rPr>
              <w:t xml:space="preserve"> «Повышение эффективности бюджетных расходов </w:t>
            </w:r>
            <w:r>
              <w:rPr>
                <w:sz w:val="26"/>
                <w:szCs w:val="26"/>
              </w:rPr>
              <w:t>Калтукского</w:t>
            </w:r>
            <w:r w:rsidRPr="002B2E37">
              <w:rPr>
                <w:sz w:val="26"/>
                <w:szCs w:val="26"/>
              </w:rPr>
              <w:t xml:space="preserve"> муниципального образования  на 2012 год» на выплату заработной платы с начисл</w:t>
            </w:r>
            <w:r w:rsidRPr="002B2E37">
              <w:rPr>
                <w:sz w:val="26"/>
                <w:szCs w:val="26"/>
              </w:rPr>
              <w:t>е</w:t>
            </w:r>
            <w:r w:rsidRPr="002B2E37">
              <w:rPr>
                <w:sz w:val="26"/>
                <w:szCs w:val="26"/>
              </w:rPr>
              <w:t>ниями работникам учреждений культуры, переше</w:t>
            </w:r>
            <w:r w:rsidRPr="002B2E37">
              <w:rPr>
                <w:sz w:val="26"/>
                <w:szCs w:val="26"/>
              </w:rPr>
              <w:t>д</w:t>
            </w:r>
            <w:r w:rsidRPr="002B2E37">
              <w:rPr>
                <w:sz w:val="26"/>
                <w:szCs w:val="26"/>
              </w:rPr>
              <w:t>ших на новую систему оплаты труда</w:t>
            </w:r>
          </w:p>
        </w:tc>
        <w:tc>
          <w:tcPr>
            <w:tcW w:w="0" w:type="auto"/>
            <w:vAlign w:val="center"/>
          </w:tcPr>
          <w:p w:rsidR="00325C1D" w:rsidRPr="00115C2C" w:rsidRDefault="00325C1D" w:rsidP="00945D6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</w:tcPr>
          <w:p w:rsidR="00325C1D" w:rsidRPr="00115C2C" w:rsidRDefault="00325C1D" w:rsidP="00945D6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</w:tcPr>
          <w:p w:rsidR="00325C1D" w:rsidRPr="00115C2C" w:rsidRDefault="00325C1D" w:rsidP="00945D6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</w:t>
            </w:r>
          </w:p>
        </w:tc>
      </w:tr>
      <w:tr w:rsidR="00325C1D" w:rsidRPr="00476D1F" w:rsidTr="00945D69">
        <w:trPr>
          <w:jc w:val="center"/>
        </w:trPr>
        <w:tc>
          <w:tcPr>
            <w:tcW w:w="6254" w:type="dxa"/>
          </w:tcPr>
          <w:p w:rsidR="00325C1D" w:rsidRDefault="00325C1D" w:rsidP="00945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2.Прочие</w:t>
            </w:r>
          </w:p>
        </w:tc>
        <w:tc>
          <w:tcPr>
            <w:tcW w:w="0" w:type="auto"/>
            <w:vAlign w:val="center"/>
          </w:tcPr>
          <w:p w:rsidR="00325C1D" w:rsidRPr="0037392F" w:rsidRDefault="00325C1D" w:rsidP="00945D69">
            <w:pPr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250</w:t>
            </w:r>
          </w:p>
        </w:tc>
        <w:tc>
          <w:tcPr>
            <w:tcW w:w="0" w:type="auto"/>
            <w:vAlign w:val="center"/>
          </w:tcPr>
          <w:p w:rsidR="00325C1D" w:rsidRPr="0037392F" w:rsidRDefault="00325C1D" w:rsidP="00945D69">
            <w:pPr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220</w:t>
            </w:r>
          </w:p>
        </w:tc>
        <w:tc>
          <w:tcPr>
            <w:tcW w:w="0" w:type="auto"/>
            <w:vAlign w:val="center"/>
          </w:tcPr>
          <w:p w:rsidR="00325C1D" w:rsidRDefault="00325C1D" w:rsidP="00945D6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</w:t>
            </w:r>
          </w:p>
        </w:tc>
      </w:tr>
      <w:tr w:rsidR="00325C1D" w:rsidRPr="00476D1F" w:rsidTr="00945D69">
        <w:trPr>
          <w:jc w:val="center"/>
        </w:trPr>
        <w:tc>
          <w:tcPr>
            <w:tcW w:w="6254" w:type="dxa"/>
          </w:tcPr>
          <w:p w:rsidR="00325C1D" w:rsidRPr="00476D1F" w:rsidRDefault="00325C1D" w:rsidP="00945D69">
            <w:pPr>
              <w:rPr>
                <w:b/>
                <w:bCs/>
                <w:sz w:val="26"/>
                <w:szCs w:val="26"/>
              </w:rPr>
            </w:pPr>
            <w:r w:rsidRPr="00476D1F">
              <w:rPr>
                <w:b/>
                <w:bCs/>
                <w:sz w:val="26"/>
                <w:szCs w:val="26"/>
              </w:rPr>
              <w:t xml:space="preserve">ИТОГО </w:t>
            </w:r>
          </w:p>
        </w:tc>
        <w:tc>
          <w:tcPr>
            <w:tcW w:w="0" w:type="auto"/>
          </w:tcPr>
          <w:p w:rsidR="00325C1D" w:rsidRPr="0037392F" w:rsidRDefault="00325C1D" w:rsidP="00945D6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260</w:t>
            </w:r>
          </w:p>
        </w:tc>
        <w:tc>
          <w:tcPr>
            <w:tcW w:w="0" w:type="auto"/>
          </w:tcPr>
          <w:p w:rsidR="00325C1D" w:rsidRPr="0037392F" w:rsidRDefault="00325C1D" w:rsidP="00945D69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230</w:t>
            </w:r>
          </w:p>
        </w:tc>
        <w:tc>
          <w:tcPr>
            <w:tcW w:w="0" w:type="auto"/>
          </w:tcPr>
          <w:p w:rsidR="00325C1D" w:rsidRPr="00476D1F" w:rsidRDefault="00325C1D" w:rsidP="00945D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</w:p>
        </w:tc>
      </w:tr>
    </w:tbl>
    <w:p w:rsidR="00325C1D" w:rsidRDefault="00325C1D" w:rsidP="00AB64A7">
      <w:pPr>
        <w:rPr>
          <w:bCs/>
          <w:sz w:val="28"/>
        </w:rPr>
      </w:pPr>
    </w:p>
    <w:p w:rsidR="00325C1D" w:rsidRDefault="00325C1D" w:rsidP="00AB64A7">
      <w:pPr>
        <w:rPr>
          <w:bCs/>
          <w:sz w:val="28"/>
        </w:rPr>
      </w:pPr>
    </w:p>
    <w:p w:rsidR="00325C1D" w:rsidRDefault="00325C1D" w:rsidP="00AB64A7">
      <w:pPr>
        <w:rPr>
          <w:bCs/>
          <w:sz w:val="28"/>
        </w:rPr>
      </w:pPr>
    </w:p>
    <w:p w:rsidR="00325C1D" w:rsidRDefault="00325C1D" w:rsidP="00AB64A7">
      <w:pPr>
        <w:rPr>
          <w:bCs/>
          <w:sz w:val="28"/>
        </w:rPr>
      </w:pPr>
    </w:p>
    <w:p w:rsidR="00325C1D" w:rsidRPr="009E1E89" w:rsidRDefault="00325C1D" w:rsidP="00AB64A7">
      <w:pPr>
        <w:tabs>
          <w:tab w:val="left" w:pos="270"/>
          <w:tab w:val="left" w:pos="7740"/>
        </w:tabs>
        <w:adjustRightInd w:val="0"/>
        <w:outlineLvl w:val="1"/>
        <w:rPr>
          <w:b/>
          <w:sz w:val="28"/>
          <w:szCs w:val="28"/>
        </w:rPr>
      </w:pPr>
      <w:r w:rsidRPr="009E1E89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Калтукского</w:t>
      </w:r>
    </w:p>
    <w:p w:rsidR="00325C1D" w:rsidRPr="009E1E89" w:rsidRDefault="00325C1D" w:rsidP="00AB64A7">
      <w:pPr>
        <w:tabs>
          <w:tab w:val="left" w:pos="270"/>
          <w:tab w:val="left" w:pos="7740"/>
        </w:tabs>
        <w:adjustRightInd w:val="0"/>
        <w:outlineLvl w:val="1"/>
        <w:rPr>
          <w:b/>
          <w:sz w:val="28"/>
          <w:szCs w:val="28"/>
        </w:rPr>
      </w:pPr>
      <w:r w:rsidRPr="009E1E89">
        <w:rPr>
          <w:b/>
          <w:sz w:val="28"/>
          <w:szCs w:val="28"/>
        </w:rPr>
        <w:t>муниципального образования</w:t>
      </w:r>
      <w:r w:rsidRPr="009E1E89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С.Н.Первых</w:t>
      </w:r>
    </w:p>
    <w:p w:rsidR="00325C1D" w:rsidRPr="009E1E89" w:rsidRDefault="00325C1D" w:rsidP="00AB64A7">
      <w:pPr>
        <w:tabs>
          <w:tab w:val="left" w:pos="7404"/>
        </w:tabs>
        <w:rPr>
          <w:sz w:val="28"/>
          <w:szCs w:val="28"/>
        </w:rPr>
      </w:pPr>
    </w:p>
    <w:p w:rsidR="00325C1D" w:rsidRPr="00255C7F" w:rsidRDefault="00325C1D" w:rsidP="00D3276A">
      <w:pPr>
        <w:jc w:val="both"/>
        <w:rPr>
          <w:b/>
          <w:sz w:val="28"/>
          <w:szCs w:val="28"/>
        </w:rPr>
      </w:pPr>
    </w:p>
    <w:p w:rsidR="00325C1D" w:rsidRDefault="00325C1D" w:rsidP="009D0568">
      <w:pPr>
        <w:jc w:val="both"/>
      </w:pPr>
      <w:r>
        <w:rPr>
          <w:sz w:val="28"/>
          <w:szCs w:val="28"/>
        </w:rPr>
        <w:t xml:space="preserve">                    </w:t>
      </w:r>
    </w:p>
    <w:sectPr w:rsidR="00325C1D" w:rsidSect="003B3A61">
      <w:headerReference w:type="even" r:id="rId7"/>
      <w:headerReference w:type="default" r:id="rId8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C1D" w:rsidRDefault="00325C1D">
      <w:r>
        <w:separator/>
      </w:r>
    </w:p>
  </w:endnote>
  <w:endnote w:type="continuationSeparator" w:id="1">
    <w:p w:rsidR="00325C1D" w:rsidRDefault="00325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C1D" w:rsidRDefault="00325C1D">
      <w:r>
        <w:separator/>
      </w:r>
    </w:p>
  </w:footnote>
  <w:footnote w:type="continuationSeparator" w:id="1">
    <w:p w:rsidR="00325C1D" w:rsidRDefault="00325C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1D" w:rsidRDefault="00325C1D" w:rsidP="00B54AF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25C1D" w:rsidRDefault="00325C1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1D" w:rsidRDefault="00325C1D" w:rsidP="00B54AF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25C1D" w:rsidRDefault="00325C1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2AE8"/>
    <w:multiLevelType w:val="hybridMultilevel"/>
    <w:tmpl w:val="9642F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1CF0D3D"/>
    <w:multiLevelType w:val="hybridMultilevel"/>
    <w:tmpl w:val="FC501BAC"/>
    <w:lvl w:ilvl="0" w:tplc="EEBE8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607EBB"/>
    <w:multiLevelType w:val="hybridMultilevel"/>
    <w:tmpl w:val="CB3899B8"/>
    <w:lvl w:ilvl="0" w:tplc="E860403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9FC08AD"/>
    <w:multiLevelType w:val="hybridMultilevel"/>
    <w:tmpl w:val="0102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78C727C"/>
    <w:multiLevelType w:val="hybridMultilevel"/>
    <w:tmpl w:val="7AC41104"/>
    <w:lvl w:ilvl="0" w:tplc="0419000B">
      <w:start w:val="1"/>
      <w:numFmt w:val="bullet"/>
      <w:lvlText w:val=""/>
      <w:lvlJc w:val="left"/>
      <w:pPr>
        <w:tabs>
          <w:tab w:val="num" w:pos="963"/>
        </w:tabs>
        <w:ind w:left="9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3"/>
        </w:tabs>
        <w:ind w:left="1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3"/>
        </w:tabs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3"/>
        </w:tabs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3"/>
        </w:tabs>
        <w:ind w:left="3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3"/>
        </w:tabs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3"/>
        </w:tabs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3"/>
        </w:tabs>
        <w:ind w:left="6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3"/>
        </w:tabs>
        <w:ind w:left="6723" w:hanging="360"/>
      </w:pPr>
      <w:rPr>
        <w:rFonts w:ascii="Wingdings" w:hAnsi="Wingdings" w:hint="default"/>
      </w:rPr>
    </w:lvl>
  </w:abstractNum>
  <w:abstractNum w:abstractNumId="5">
    <w:nsid w:val="2D9C6A59"/>
    <w:multiLevelType w:val="hybridMultilevel"/>
    <w:tmpl w:val="19A8B660"/>
    <w:lvl w:ilvl="0" w:tplc="16D06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B907904"/>
    <w:multiLevelType w:val="hybridMultilevel"/>
    <w:tmpl w:val="19122110"/>
    <w:lvl w:ilvl="0" w:tplc="F9B066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2F8C"/>
    <w:rsid w:val="00002529"/>
    <w:rsid w:val="00007FFA"/>
    <w:rsid w:val="00083832"/>
    <w:rsid w:val="000D4156"/>
    <w:rsid w:val="000D767B"/>
    <w:rsid w:val="000F0D43"/>
    <w:rsid w:val="000F6113"/>
    <w:rsid w:val="00110033"/>
    <w:rsid w:val="00115C2C"/>
    <w:rsid w:val="0014177B"/>
    <w:rsid w:val="00170A7F"/>
    <w:rsid w:val="001927CE"/>
    <w:rsid w:val="001A08AA"/>
    <w:rsid w:val="001C7D54"/>
    <w:rsid w:val="001E0243"/>
    <w:rsid w:val="0022632B"/>
    <w:rsid w:val="002336EB"/>
    <w:rsid w:val="00251293"/>
    <w:rsid w:val="00255C7F"/>
    <w:rsid w:val="00263416"/>
    <w:rsid w:val="0029151D"/>
    <w:rsid w:val="002964BE"/>
    <w:rsid w:val="002A5916"/>
    <w:rsid w:val="002B2E37"/>
    <w:rsid w:val="002C3BFE"/>
    <w:rsid w:val="002D2A15"/>
    <w:rsid w:val="002F62C0"/>
    <w:rsid w:val="00323B95"/>
    <w:rsid w:val="00325736"/>
    <w:rsid w:val="00325C1D"/>
    <w:rsid w:val="00353C2B"/>
    <w:rsid w:val="00360943"/>
    <w:rsid w:val="0037392F"/>
    <w:rsid w:val="003B024A"/>
    <w:rsid w:val="003B3A61"/>
    <w:rsid w:val="003C3AE9"/>
    <w:rsid w:val="004069C2"/>
    <w:rsid w:val="00442EB5"/>
    <w:rsid w:val="00443BF2"/>
    <w:rsid w:val="0045105C"/>
    <w:rsid w:val="00476D1F"/>
    <w:rsid w:val="004A1874"/>
    <w:rsid w:val="004A75D9"/>
    <w:rsid w:val="004C26EC"/>
    <w:rsid w:val="004D0314"/>
    <w:rsid w:val="004D24F5"/>
    <w:rsid w:val="0050678B"/>
    <w:rsid w:val="0051614F"/>
    <w:rsid w:val="00537E9B"/>
    <w:rsid w:val="00551C70"/>
    <w:rsid w:val="00554D76"/>
    <w:rsid w:val="00555625"/>
    <w:rsid w:val="00595385"/>
    <w:rsid w:val="005B49EF"/>
    <w:rsid w:val="005E3440"/>
    <w:rsid w:val="00600306"/>
    <w:rsid w:val="00615FB3"/>
    <w:rsid w:val="00673E7F"/>
    <w:rsid w:val="006907F4"/>
    <w:rsid w:val="006D3CDC"/>
    <w:rsid w:val="006F482F"/>
    <w:rsid w:val="007155C4"/>
    <w:rsid w:val="00753830"/>
    <w:rsid w:val="00793FCC"/>
    <w:rsid w:val="007D3406"/>
    <w:rsid w:val="007D34C1"/>
    <w:rsid w:val="00811761"/>
    <w:rsid w:val="008337AB"/>
    <w:rsid w:val="008645FF"/>
    <w:rsid w:val="00866729"/>
    <w:rsid w:val="008971E2"/>
    <w:rsid w:val="008A5194"/>
    <w:rsid w:val="008C1310"/>
    <w:rsid w:val="008F38E5"/>
    <w:rsid w:val="008F5938"/>
    <w:rsid w:val="009420BD"/>
    <w:rsid w:val="00945D69"/>
    <w:rsid w:val="00960EFA"/>
    <w:rsid w:val="00962F8C"/>
    <w:rsid w:val="00985086"/>
    <w:rsid w:val="0099141F"/>
    <w:rsid w:val="009D0568"/>
    <w:rsid w:val="009D6737"/>
    <w:rsid w:val="009E1E89"/>
    <w:rsid w:val="009F7DBE"/>
    <w:rsid w:val="00A05405"/>
    <w:rsid w:val="00A14F07"/>
    <w:rsid w:val="00A22BA6"/>
    <w:rsid w:val="00A23EC8"/>
    <w:rsid w:val="00A420C8"/>
    <w:rsid w:val="00A42182"/>
    <w:rsid w:val="00A5296A"/>
    <w:rsid w:val="00A60A61"/>
    <w:rsid w:val="00A86555"/>
    <w:rsid w:val="00A978E1"/>
    <w:rsid w:val="00AA18CE"/>
    <w:rsid w:val="00AB64A7"/>
    <w:rsid w:val="00AB6895"/>
    <w:rsid w:val="00AD69D4"/>
    <w:rsid w:val="00AD6B69"/>
    <w:rsid w:val="00AF735F"/>
    <w:rsid w:val="00B07710"/>
    <w:rsid w:val="00B236F2"/>
    <w:rsid w:val="00B46E4A"/>
    <w:rsid w:val="00B530FF"/>
    <w:rsid w:val="00B54AF4"/>
    <w:rsid w:val="00B75658"/>
    <w:rsid w:val="00BA6B84"/>
    <w:rsid w:val="00BC2BDA"/>
    <w:rsid w:val="00BD69CC"/>
    <w:rsid w:val="00C1796F"/>
    <w:rsid w:val="00C419FD"/>
    <w:rsid w:val="00C433FD"/>
    <w:rsid w:val="00C7546F"/>
    <w:rsid w:val="00C82BD4"/>
    <w:rsid w:val="00CC0EAB"/>
    <w:rsid w:val="00CC515B"/>
    <w:rsid w:val="00CC6FA7"/>
    <w:rsid w:val="00CD101D"/>
    <w:rsid w:val="00CF4D12"/>
    <w:rsid w:val="00D24FD8"/>
    <w:rsid w:val="00D27FDB"/>
    <w:rsid w:val="00D31C12"/>
    <w:rsid w:val="00D3276A"/>
    <w:rsid w:val="00D33698"/>
    <w:rsid w:val="00D736FF"/>
    <w:rsid w:val="00D84AE6"/>
    <w:rsid w:val="00D87586"/>
    <w:rsid w:val="00DE00A5"/>
    <w:rsid w:val="00DF0DE0"/>
    <w:rsid w:val="00E01F6B"/>
    <w:rsid w:val="00E3037A"/>
    <w:rsid w:val="00E45CFF"/>
    <w:rsid w:val="00E50FE7"/>
    <w:rsid w:val="00E616D9"/>
    <w:rsid w:val="00E67972"/>
    <w:rsid w:val="00E70757"/>
    <w:rsid w:val="00E762FB"/>
    <w:rsid w:val="00EF7CAA"/>
    <w:rsid w:val="00F007AC"/>
    <w:rsid w:val="00F12BE3"/>
    <w:rsid w:val="00F13FE6"/>
    <w:rsid w:val="00F172FB"/>
    <w:rsid w:val="00F26354"/>
    <w:rsid w:val="00F3297A"/>
    <w:rsid w:val="00F52ED6"/>
    <w:rsid w:val="00F57888"/>
    <w:rsid w:val="00F8782B"/>
    <w:rsid w:val="00FB3228"/>
    <w:rsid w:val="00FC4EF2"/>
    <w:rsid w:val="00FF1F54"/>
    <w:rsid w:val="00FF5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2F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62F8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PlusNonformat">
    <w:name w:val="ConsPlusNonformat"/>
    <w:uiPriority w:val="99"/>
    <w:rsid w:val="00962F8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62F8C"/>
    <w:pPr>
      <w:spacing w:line="360" w:lineRule="auto"/>
      <w:ind w:firstLine="964"/>
      <w:jc w:val="center"/>
    </w:pPr>
    <w:rPr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962F8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962F8C"/>
    <w:rPr>
      <w:rFonts w:cs="Times New Roman"/>
      <w:b/>
      <w:bCs/>
    </w:rPr>
  </w:style>
  <w:style w:type="paragraph" w:customStyle="1" w:styleId="ConsPlusTitle">
    <w:name w:val="ConsPlusTitle"/>
    <w:uiPriority w:val="99"/>
    <w:rsid w:val="00962F8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99"/>
    <w:rsid w:val="00BC2B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2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D84AE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84AE6"/>
    <w:rPr>
      <w:rFonts w:cs="Times New Roman"/>
    </w:rPr>
  </w:style>
  <w:style w:type="paragraph" w:customStyle="1" w:styleId="ConsPlusNormal">
    <w:name w:val="ConsPlusNormal"/>
    <w:uiPriority w:val="99"/>
    <w:rsid w:val="009D056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79</TotalTime>
  <Pages>2</Pages>
  <Words>398</Words>
  <Characters>2272</Characters>
  <Application>Microsoft Office Outlook</Application>
  <DocSecurity>0</DocSecurity>
  <Lines>0</Lines>
  <Paragraphs>0</Paragraphs>
  <ScaleCrop>false</ScaleCrop>
  <Company>Калитинское СП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    </dc:title>
  <dc:subject/>
  <dc:creator>admin</dc:creator>
  <cp:keywords/>
  <dc:description/>
  <cp:lastModifiedBy>Калтук</cp:lastModifiedBy>
  <cp:revision>24</cp:revision>
  <cp:lastPrinted>2012-09-27T00:30:00Z</cp:lastPrinted>
  <dcterms:created xsi:type="dcterms:W3CDTF">2012-02-24T11:43:00Z</dcterms:created>
  <dcterms:modified xsi:type="dcterms:W3CDTF">2012-09-27T00:31:00Z</dcterms:modified>
</cp:coreProperties>
</file>