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CE9" w:rsidRDefault="00414CE9" w:rsidP="002B13E1">
      <w:pPr>
        <w:pStyle w:val="Heading1"/>
        <w:ind w:left="0" w:firstLine="0"/>
        <w:jc w:val="center"/>
        <w:rPr>
          <w:sz w:val="24"/>
        </w:rPr>
      </w:pPr>
    </w:p>
    <w:p w:rsidR="00414CE9" w:rsidRPr="00385CC3" w:rsidRDefault="00414CE9" w:rsidP="002B13E1">
      <w:pPr>
        <w:pStyle w:val="Heading1"/>
        <w:ind w:left="0" w:firstLine="0"/>
        <w:jc w:val="center"/>
        <w:rPr>
          <w:b/>
          <w:szCs w:val="28"/>
        </w:rPr>
      </w:pPr>
      <w:r w:rsidRPr="00385CC3">
        <w:rPr>
          <w:b/>
          <w:szCs w:val="28"/>
        </w:rPr>
        <w:t>РОССИЙСКАЯ ФЕДЕРАЦИЯ</w:t>
      </w:r>
    </w:p>
    <w:p w:rsidR="00414CE9" w:rsidRPr="00385CC3" w:rsidRDefault="00414CE9" w:rsidP="002B13E1">
      <w:pPr>
        <w:jc w:val="center"/>
        <w:rPr>
          <w:b/>
          <w:sz w:val="28"/>
          <w:szCs w:val="28"/>
        </w:rPr>
      </w:pPr>
      <w:r w:rsidRPr="00385CC3">
        <w:rPr>
          <w:b/>
          <w:sz w:val="28"/>
          <w:szCs w:val="28"/>
        </w:rPr>
        <w:t>ИРКУТСКАЯ ОБЛАСТЬ</w:t>
      </w:r>
    </w:p>
    <w:p w:rsidR="00414CE9" w:rsidRPr="00385CC3" w:rsidRDefault="00414CE9" w:rsidP="002B13E1">
      <w:pPr>
        <w:jc w:val="center"/>
        <w:rPr>
          <w:b/>
          <w:sz w:val="28"/>
          <w:szCs w:val="28"/>
        </w:rPr>
      </w:pPr>
      <w:r w:rsidRPr="00385CC3">
        <w:rPr>
          <w:b/>
          <w:sz w:val="28"/>
          <w:szCs w:val="28"/>
        </w:rPr>
        <w:t>БРАТСКИЙ РАЙОН</w:t>
      </w:r>
    </w:p>
    <w:p w:rsidR="00414CE9" w:rsidRDefault="00414CE9" w:rsidP="002B13E1">
      <w:pPr>
        <w:jc w:val="center"/>
        <w:rPr>
          <w:b/>
          <w:sz w:val="28"/>
          <w:szCs w:val="28"/>
        </w:rPr>
      </w:pPr>
      <w:r w:rsidRPr="00385CC3">
        <w:rPr>
          <w:b/>
          <w:sz w:val="28"/>
          <w:szCs w:val="28"/>
        </w:rPr>
        <w:t>КАЛТУКСКОЕ  МУНИЦИПАЛЬНОЕ ОБРАЗОВАНИЕ</w:t>
      </w:r>
    </w:p>
    <w:p w:rsidR="00414CE9" w:rsidRPr="00385CC3" w:rsidRDefault="00414CE9" w:rsidP="002B13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414CE9" w:rsidRDefault="00414CE9" w:rsidP="00827059">
      <w:pPr>
        <w:jc w:val="center"/>
        <w:rPr>
          <w:b/>
          <w:sz w:val="28"/>
          <w:szCs w:val="28"/>
        </w:rPr>
      </w:pPr>
      <w:r w:rsidRPr="00385CC3">
        <w:rPr>
          <w:b/>
          <w:sz w:val="28"/>
          <w:szCs w:val="28"/>
        </w:rPr>
        <w:t>КАЛТУКСКОГО  СЕЛЬСКОГО ПОСЕЛЕНИЯ</w:t>
      </w:r>
    </w:p>
    <w:p w:rsidR="00414CE9" w:rsidRDefault="00414CE9" w:rsidP="00827059">
      <w:pPr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414CE9" w:rsidRPr="00827059" w:rsidRDefault="00414CE9" w:rsidP="00827059">
      <w:pPr>
        <w:spacing w:line="360" w:lineRule="auto"/>
        <w:ind w:firstLine="1077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28"/>
          <w:szCs w:val="28"/>
        </w:rPr>
        <w:t xml:space="preserve">                               </w:t>
      </w:r>
      <w:r w:rsidRPr="00827059">
        <w:rPr>
          <w:b/>
          <w:bCs/>
          <w:color w:val="000000"/>
          <w:sz w:val="36"/>
          <w:szCs w:val="36"/>
        </w:rPr>
        <w:t>ПОСТАНОВЛЕНИЕ</w:t>
      </w:r>
    </w:p>
    <w:p w:rsidR="00414CE9" w:rsidRPr="00385CC3" w:rsidRDefault="00414CE9" w:rsidP="00827059">
      <w:pPr>
        <w:ind w:left="-1080" w:firstLine="1080"/>
        <w:jc w:val="center"/>
        <w:rPr>
          <w:sz w:val="28"/>
          <w:szCs w:val="28"/>
        </w:rPr>
      </w:pPr>
      <w:r w:rsidRPr="00385CC3">
        <w:rPr>
          <w:b/>
          <w:bCs/>
          <w:color w:val="000000"/>
          <w:sz w:val="28"/>
          <w:szCs w:val="28"/>
        </w:rPr>
        <w:t>№</w:t>
      </w:r>
      <w:r>
        <w:rPr>
          <w:b/>
          <w:bCs/>
          <w:color w:val="000000"/>
          <w:sz w:val="28"/>
          <w:szCs w:val="28"/>
        </w:rPr>
        <w:t xml:space="preserve"> 42</w:t>
      </w:r>
      <w:r w:rsidRPr="00385CC3">
        <w:rPr>
          <w:b/>
          <w:color w:val="000000"/>
          <w:sz w:val="28"/>
          <w:szCs w:val="28"/>
        </w:rPr>
        <w:t xml:space="preserve"> от</w:t>
      </w:r>
      <w:r>
        <w:rPr>
          <w:b/>
          <w:color w:val="000000"/>
          <w:sz w:val="28"/>
          <w:szCs w:val="28"/>
        </w:rPr>
        <w:t xml:space="preserve"> 15.10.</w:t>
      </w:r>
      <w:r w:rsidRPr="00385CC3">
        <w:rPr>
          <w:b/>
          <w:color w:val="000000"/>
          <w:sz w:val="28"/>
          <w:szCs w:val="28"/>
        </w:rPr>
        <w:t>2012г.</w:t>
      </w:r>
    </w:p>
    <w:p w:rsidR="00414CE9" w:rsidRPr="00385CC3" w:rsidRDefault="00414CE9" w:rsidP="002B13E1">
      <w:pPr>
        <w:rPr>
          <w:sz w:val="28"/>
          <w:szCs w:val="28"/>
        </w:rPr>
      </w:pPr>
    </w:p>
    <w:p w:rsidR="00414CE9" w:rsidRPr="00385CC3" w:rsidRDefault="00414CE9" w:rsidP="002B13E1">
      <w:pPr>
        <w:rPr>
          <w:sz w:val="28"/>
          <w:szCs w:val="28"/>
        </w:rPr>
      </w:pPr>
    </w:p>
    <w:p w:rsidR="00414CE9" w:rsidRPr="00385CC3" w:rsidRDefault="00414CE9" w:rsidP="002B13E1">
      <w:pPr>
        <w:rPr>
          <w:b/>
          <w:bCs/>
        </w:rPr>
      </w:pPr>
      <w:r w:rsidRPr="00385CC3">
        <w:rPr>
          <w:b/>
          <w:bCs/>
        </w:rPr>
        <w:t>Об утверждении Отчёта об исполнении</w:t>
      </w:r>
    </w:p>
    <w:p w:rsidR="00414CE9" w:rsidRPr="00385CC3" w:rsidRDefault="00414CE9" w:rsidP="002B13E1">
      <w:pPr>
        <w:rPr>
          <w:b/>
          <w:bCs/>
        </w:rPr>
      </w:pPr>
      <w:r w:rsidRPr="00385CC3">
        <w:rPr>
          <w:b/>
          <w:bCs/>
        </w:rPr>
        <w:t xml:space="preserve">бюджета </w:t>
      </w:r>
      <w:r w:rsidRPr="00385CC3">
        <w:rPr>
          <w:b/>
        </w:rPr>
        <w:t xml:space="preserve">Калтукского сельского </w:t>
      </w:r>
    </w:p>
    <w:p w:rsidR="00414CE9" w:rsidRPr="00385CC3" w:rsidRDefault="00414CE9" w:rsidP="002B13E1">
      <w:pPr>
        <w:rPr>
          <w:b/>
        </w:rPr>
      </w:pPr>
      <w:r w:rsidRPr="00385CC3">
        <w:rPr>
          <w:b/>
        </w:rPr>
        <w:t>поселения</w:t>
      </w:r>
      <w:r w:rsidRPr="00385CC3">
        <w:rPr>
          <w:b/>
          <w:bCs/>
        </w:rPr>
        <w:t xml:space="preserve"> за </w:t>
      </w:r>
      <w:r w:rsidRPr="00317CB4">
        <w:rPr>
          <w:b/>
        </w:rPr>
        <w:t xml:space="preserve">9 </w:t>
      </w:r>
      <w:r>
        <w:rPr>
          <w:b/>
        </w:rPr>
        <w:t xml:space="preserve">месяцев </w:t>
      </w:r>
      <w:r w:rsidRPr="00385CC3">
        <w:rPr>
          <w:b/>
        </w:rPr>
        <w:t>2012 года</w:t>
      </w:r>
    </w:p>
    <w:p w:rsidR="00414CE9" w:rsidRPr="00385CC3" w:rsidRDefault="00414CE9" w:rsidP="002B13E1">
      <w:pPr>
        <w:rPr>
          <w:b/>
          <w:bCs/>
          <w:sz w:val="28"/>
          <w:szCs w:val="28"/>
        </w:rPr>
      </w:pPr>
    </w:p>
    <w:p w:rsidR="00414CE9" w:rsidRDefault="00414CE9" w:rsidP="007D2140">
      <w:pPr>
        <w:ind w:firstLine="708"/>
        <w:jc w:val="both"/>
        <w:rPr>
          <w:sz w:val="28"/>
          <w:szCs w:val="28"/>
        </w:rPr>
      </w:pPr>
    </w:p>
    <w:p w:rsidR="00414CE9" w:rsidRPr="00385CC3" w:rsidRDefault="00414CE9" w:rsidP="007D2140">
      <w:pPr>
        <w:ind w:firstLine="708"/>
        <w:jc w:val="both"/>
        <w:rPr>
          <w:sz w:val="28"/>
          <w:szCs w:val="28"/>
        </w:rPr>
      </w:pPr>
      <w:r w:rsidRPr="00385CC3">
        <w:rPr>
          <w:sz w:val="28"/>
          <w:szCs w:val="28"/>
        </w:rPr>
        <w:t xml:space="preserve">В соответствии со статьёй </w:t>
      </w:r>
      <w:r w:rsidRPr="00385CC3">
        <w:rPr>
          <w:bCs/>
          <w:sz w:val="28"/>
          <w:szCs w:val="28"/>
        </w:rPr>
        <w:t>264.2</w:t>
      </w:r>
      <w:r w:rsidRPr="00385CC3">
        <w:rPr>
          <w:sz w:val="28"/>
          <w:szCs w:val="28"/>
        </w:rPr>
        <w:t xml:space="preserve"> Бюджетного кодекса Российской Федерации, руководствуясь Статьёй </w:t>
      </w:r>
      <w:r w:rsidRPr="00385CC3">
        <w:rPr>
          <w:bCs/>
          <w:sz w:val="28"/>
          <w:szCs w:val="28"/>
        </w:rPr>
        <w:t>64</w:t>
      </w:r>
      <w:r w:rsidRPr="00385CC3">
        <w:rPr>
          <w:sz w:val="28"/>
          <w:szCs w:val="28"/>
        </w:rPr>
        <w:t xml:space="preserve"> Устава Калтукского  муниципального образования, статьей </w:t>
      </w:r>
      <w:r w:rsidRPr="00385CC3">
        <w:rPr>
          <w:bCs/>
          <w:sz w:val="28"/>
          <w:szCs w:val="28"/>
        </w:rPr>
        <w:t>33</w:t>
      </w:r>
      <w:r w:rsidRPr="00385CC3">
        <w:rPr>
          <w:sz w:val="28"/>
          <w:szCs w:val="28"/>
        </w:rPr>
        <w:t xml:space="preserve"> Положения «О бюджетном процессе в Калтукском муниципальном образовании», </w:t>
      </w:r>
      <w:r>
        <w:rPr>
          <w:sz w:val="28"/>
          <w:szCs w:val="28"/>
        </w:rPr>
        <w:t>статьёй 46 Устава Калтукского муниципального образования,-</w:t>
      </w:r>
    </w:p>
    <w:p w:rsidR="00414CE9" w:rsidRPr="00385CC3" w:rsidRDefault="00414CE9" w:rsidP="002B13E1">
      <w:pPr>
        <w:rPr>
          <w:sz w:val="28"/>
          <w:szCs w:val="28"/>
        </w:rPr>
      </w:pPr>
    </w:p>
    <w:p w:rsidR="00414CE9" w:rsidRPr="00827059" w:rsidRDefault="00414CE9" w:rsidP="002B13E1">
      <w:pPr>
        <w:jc w:val="both"/>
        <w:rPr>
          <w:b/>
          <w:bCs/>
          <w:sz w:val="28"/>
          <w:szCs w:val="28"/>
        </w:rPr>
      </w:pPr>
      <w:r w:rsidRPr="00827059">
        <w:rPr>
          <w:b/>
          <w:bCs/>
          <w:sz w:val="28"/>
          <w:szCs w:val="28"/>
        </w:rPr>
        <w:t>ПОСТАНОВЛЯЮ:</w:t>
      </w:r>
    </w:p>
    <w:p w:rsidR="00414CE9" w:rsidRPr="00385CC3" w:rsidRDefault="00414CE9" w:rsidP="002B13E1">
      <w:pPr>
        <w:jc w:val="both"/>
        <w:rPr>
          <w:b/>
          <w:bCs/>
          <w:sz w:val="28"/>
          <w:szCs w:val="28"/>
        </w:rPr>
      </w:pPr>
    </w:p>
    <w:p w:rsidR="00414CE9" w:rsidRPr="00385CC3" w:rsidRDefault="00414CE9" w:rsidP="002B13E1">
      <w:pPr>
        <w:ind w:firstLine="720"/>
        <w:jc w:val="both"/>
        <w:rPr>
          <w:bCs/>
          <w:sz w:val="28"/>
          <w:szCs w:val="28"/>
        </w:rPr>
      </w:pPr>
      <w:r w:rsidRPr="00385CC3">
        <w:rPr>
          <w:bCs/>
          <w:sz w:val="28"/>
          <w:szCs w:val="28"/>
        </w:rPr>
        <w:t xml:space="preserve">1. Утвердить прилагаемый Отчет об исполнении бюджета Калтукского  сельского поселения за </w:t>
      </w:r>
      <w:r>
        <w:rPr>
          <w:bCs/>
          <w:sz w:val="28"/>
          <w:szCs w:val="28"/>
        </w:rPr>
        <w:t xml:space="preserve">9 месяцев </w:t>
      </w:r>
      <w:r w:rsidRPr="00385CC3">
        <w:rPr>
          <w:bCs/>
          <w:sz w:val="28"/>
          <w:szCs w:val="28"/>
        </w:rPr>
        <w:t>2012 года.</w:t>
      </w:r>
    </w:p>
    <w:p w:rsidR="00414CE9" w:rsidRPr="00385CC3" w:rsidRDefault="00414CE9" w:rsidP="002B13E1">
      <w:pPr>
        <w:ind w:firstLine="720"/>
        <w:jc w:val="both"/>
        <w:rPr>
          <w:bCs/>
          <w:sz w:val="28"/>
          <w:szCs w:val="28"/>
        </w:rPr>
      </w:pPr>
    </w:p>
    <w:p w:rsidR="00414CE9" w:rsidRPr="00385CC3" w:rsidRDefault="00414CE9" w:rsidP="002B13E1">
      <w:pPr>
        <w:ind w:firstLine="540"/>
        <w:jc w:val="both"/>
        <w:rPr>
          <w:sz w:val="28"/>
          <w:szCs w:val="28"/>
        </w:rPr>
      </w:pPr>
      <w:r w:rsidRPr="00385CC3">
        <w:rPr>
          <w:bCs/>
          <w:sz w:val="28"/>
          <w:szCs w:val="28"/>
        </w:rPr>
        <w:t>2</w:t>
      </w:r>
      <w:r w:rsidRPr="00385CC3">
        <w:rPr>
          <w:sz w:val="28"/>
          <w:szCs w:val="28"/>
        </w:rPr>
        <w:t xml:space="preserve">.  Направить прилагаемый отчет об исполнении бюджета Калтукского  сельского поселения за </w:t>
      </w:r>
      <w:r>
        <w:rPr>
          <w:bCs/>
          <w:sz w:val="28"/>
          <w:szCs w:val="28"/>
        </w:rPr>
        <w:t>9 месяцев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r w:rsidRPr="00385CC3">
        <w:rPr>
          <w:bCs/>
          <w:sz w:val="28"/>
          <w:szCs w:val="28"/>
        </w:rPr>
        <w:t>2012 года</w:t>
      </w:r>
      <w:r w:rsidRPr="00385CC3">
        <w:rPr>
          <w:sz w:val="28"/>
          <w:szCs w:val="28"/>
        </w:rPr>
        <w:t xml:space="preserve">  в Думу Калтукского сельского поселения.</w:t>
      </w:r>
    </w:p>
    <w:p w:rsidR="00414CE9" w:rsidRPr="00385CC3" w:rsidRDefault="00414CE9" w:rsidP="002B13E1">
      <w:pPr>
        <w:ind w:firstLine="540"/>
        <w:jc w:val="both"/>
        <w:rPr>
          <w:sz w:val="28"/>
          <w:szCs w:val="28"/>
        </w:rPr>
      </w:pPr>
    </w:p>
    <w:p w:rsidR="00414CE9" w:rsidRPr="00385CC3" w:rsidRDefault="00414CE9" w:rsidP="002B13E1">
      <w:pPr>
        <w:ind w:firstLine="540"/>
        <w:jc w:val="both"/>
        <w:rPr>
          <w:sz w:val="28"/>
          <w:szCs w:val="28"/>
        </w:rPr>
      </w:pPr>
      <w:r w:rsidRPr="00385CC3">
        <w:rPr>
          <w:sz w:val="28"/>
          <w:szCs w:val="28"/>
        </w:rPr>
        <w:t xml:space="preserve">   3. Настоящее постановление подлежит официальному опубликованию в </w:t>
      </w:r>
      <w:r>
        <w:rPr>
          <w:sz w:val="28"/>
          <w:szCs w:val="28"/>
        </w:rPr>
        <w:t>И</w:t>
      </w:r>
      <w:r w:rsidRPr="00385CC3">
        <w:rPr>
          <w:sz w:val="28"/>
          <w:szCs w:val="28"/>
        </w:rPr>
        <w:t>нформационном бюллетене Калтукского муниципального образования.</w:t>
      </w:r>
    </w:p>
    <w:p w:rsidR="00414CE9" w:rsidRPr="00385CC3" w:rsidRDefault="00414CE9" w:rsidP="002B13E1">
      <w:pPr>
        <w:ind w:firstLine="540"/>
        <w:jc w:val="both"/>
        <w:rPr>
          <w:sz w:val="28"/>
          <w:szCs w:val="28"/>
        </w:rPr>
      </w:pPr>
    </w:p>
    <w:p w:rsidR="00414CE9" w:rsidRPr="00385CC3" w:rsidRDefault="00414CE9">
      <w:pPr>
        <w:ind w:firstLine="540"/>
        <w:jc w:val="both"/>
        <w:rPr>
          <w:sz w:val="28"/>
          <w:szCs w:val="28"/>
        </w:rPr>
      </w:pPr>
    </w:p>
    <w:p w:rsidR="00414CE9" w:rsidRPr="00385CC3" w:rsidRDefault="00414CE9">
      <w:pPr>
        <w:ind w:firstLine="540"/>
        <w:jc w:val="both"/>
        <w:rPr>
          <w:sz w:val="28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</w:t>
      </w:r>
      <w:r w:rsidRPr="00385CC3">
        <w:rPr>
          <w:color w:val="000000"/>
          <w:szCs w:val="28"/>
        </w:rPr>
        <w:tab/>
      </w:r>
      <w:r w:rsidRPr="00385CC3">
        <w:rPr>
          <w:color w:val="000000"/>
          <w:szCs w:val="28"/>
        </w:rPr>
        <w:tab/>
      </w:r>
      <w:r w:rsidRPr="00385CC3">
        <w:rPr>
          <w:color w:val="000000"/>
          <w:szCs w:val="28"/>
        </w:rPr>
        <w:tab/>
      </w:r>
      <w:r w:rsidRPr="00385CC3"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 w:rsidRPr="00385CC3">
        <w:rPr>
          <w:color w:val="000000"/>
          <w:szCs w:val="28"/>
        </w:rPr>
        <w:t xml:space="preserve"> С.Н. Первых</w:t>
      </w: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DB3D32">
      <w:pPr>
        <w:pStyle w:val="BodyText"/>
        <w:jc w:val="both"/>
        <w:rPr>
          <w:color w:val="000000"/>
          <w:szCs w:val="28"/>
        </w:rPr>
      </w:pPr>
    </w:p>
    <w:p w:rsidR="00414CE9" w:rsidRDefault="00414CE9" w:rsidP="00827059">
      <w:pPr>
        <w:jc w:val="right"/>
        <w:rPr>
          <w:sz w:val="20"/>
          <w:szCs w:val="20"/>
        </w:rPr>
      </w:pPr>
      <w:r>
        <w:rPr>
          <w:sz w:val="20"/>
          <w:szCs w:val="20"/>
        </w:rPr>
        <w:t>Утверждён</w:t>
      </w:r>
    </w:p>
    <w:p w:rsidR="00414CE9" w:rsidRDefault="00414CE9" w:rsidP="00827059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постановлением главы администрации</w:t>
      </w:r>
    </w:p>
    <w:p w:rsidR="00414CE9" w:rsidRDefault="00414CE9" w:rsidP="00827059">
      <w:pPr>
        <w:jc w:val="right"/>
        <w:rPr>
          <w:sz w:val="20"/>
          <w:szCs w:val="20"/>
        </w:rPr>
      </w:pPr>
      <w:r>
        <w:rPr>
          <w:sz w:val="20"/>
          <w:szCs w:val="20"/>
        </w:rPr>
        <w:t>Калтукского сельского поселения</w:t>
      </w:r>
    </w:p>
    <w:p w:rsidR="00414CE9" w:rsidRDefault="00414CE9" w:rsidP="00827059">
      <w:pPr>
        <w:jc w:val="right"/>
        <w:rPr>
          <w:sz w:val="20"/>
          <w:szCs w:val="20"/>
        </w:rPr>
      </w:pPr>
      <w:r>
        <w:rPr>
          <w:sz w:val="20"/>
          <w:szCs w:val="20"/>
        </w:rPr>
        <w:t>№ 42 от 15.10.2012г.</w:t>
      </w:r>
    </w:p>
    <w:p w:rsidR="00414CE9" w:rsidRDefault="00414CE9" w:rsidP="00827059">
      <w:pPr>
        <w:jc w:val="right"/>
        <w:rPr>
          <w:sz w:val="20"/>
          <w:szCs w:val="20"/>
        </w:rPr>
      </w:pPr>
    </w:p>
    <w:p w:rsidR="00414CE9" w:rsidRPr="008974CA" w:rsidRDefault="00414CE9" w:rsidP="00827059">
      <w:pPr>
        <w:jc w:val="center"/>
        <w:rPr>
          <w:b/>
          <w:sz w:val="32"/>
          <w:szCs w:val="32"/>
        </w:rPr>
      </w:pPr>
      <w:r w:rsidRPr="008974CA">
        <w:rPr>
          <w:b/>
          <w:sz w:val="32"/>
          <w:szCs w:val="32"/>
        </w:rPr>
        <w:t>ОТЧЁТ</w:t>
      </w:r>
    </w:p>
    <w:p w:rsidR="00414CE9" w:rsidRDefault="00414CE9" w:rsidP="00827059">
      <w:pPr>
        <w:jc w:val="center"/>
        <w:rPr>
          <w:b/>
          <w:sz w:val="28"/>
          <w:szCs w:val="28"/>
        </w:rPr>
      </w:pPr>
      <w:r w:rsidRPr="008974CA">
        <w:rPr>
          <w:b/>
          <w:sz w:val="28"/>
          <w:szCs w:val="28"/>
        </w:rPr>
        <w:t xml:space="preserve">об исполнении бюджета Калтукского сельского поселения </w:t>
      </w:r>
    </w:p>
    <w:p w:rsidR="00414CE9" w:rsidRPr="008974CA" w:rsidRDefault="00414CE9" w:rsidP="008270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 9</w:t>
      </w:r>
      <w:r w:rsidRPr="008974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месяцев</w:t>
      </w:r>
      <w:r w:rsidRPr="008974CA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2</w:t>
      </w:r>
      <w:r w:rsidRPr="008974CA">
        <w:rPr>
          <w:b/>
          <w:sz w:val="28"/>
          <w:szCs w:val="28"/>
        </w:rPr>
        <w:t xml:space="preserve"> года</w:t>
      </w:r>
    </w:p>
    <w:p w:rsidR="00414CE9" w:rsidRDefault="00414CE9" w:rsidP="00827059">
      <w:pPr>
        <w:pStyle w:val="BodyText"/>
        <w:jc w:val="right"/>
        <w:rPr>
          <w:rFonts w:ascii="Georgia" w:hAnsi="Georgia"/>
          <w:sz w:val="26"/>
          <w:szCs w:val="26"/>
        </w:rPr>
      </w:pPr>
    </w:p>
    <w:p w:rsidR="00414CE9" w:rsidRDefault="00414CE9" w:rsidP="00827059">
      <w:pPr>
        <w:pStyle w:val="BodyText"/>
        <w:jc w:val="center"/>
        <w:rPr>
          <w:sz w:val="24"/>
        </w:rPr>
      </w:pPr>
      <w:r w:rsidRPr="008974CA">
        <w:rPr>
          <w:sz w:val="24"/>
        </w:rPr>
        <w:t>1. ДОХОДЫ БЮДЖЕТА</w:t>
      </w:r>
    </w:p>
    <w:p w:rsidR="00414CE9" w:rsidRPr="00385CC3" w:rsidRDefault="00414CE9" w:rsidP="00827059">
      <w:pPr>
        <w:pStyle w:val="BodyText"/>
        <w:jc w:val="right"/>
        <w:rPr>
          <w:szCs w:val="28"/>
        </w:rPr>
      </w:pPr>
      <w:r>
        <w:rPr>
          <w:sz w:val="24"/>
        </w:rPr>
        <w:t>руб.</w:t>
      </w:r>
      <w:r w:rsidRPr="00385CC3">
        <w:rPr>
          <w:szCs w:val="28"/>
        </w:rPr>
        <w:tab/>
      </w:r>
    </w:p>
    <w:tbl>
      <w:tblPr>
        <w:tblW w:w="9525" w:type="dxa"/>
        <w:tblInd w:w="93" w:type="dxa"/>
        <w:tblLook w:val="0000"/>
      </w:tblPr>
      <w:tblGrid>
        <w:gridCol w:w="4125"/>
        <w:gridCol w:w="2385"/>
        <w:gridCol w:w="1699"/>
        <w:gridCol w:w="1316"/>
      </w:tblGrid>
      <w:tr w:rsidR="00414CE9" w:rsidTr="00827059">
        <w:trPr>
          <w:trHeight w:val="255"/>
        </w:trPr>
        <w:tc>
          <w:tcPr>
            <w:tcW w:w="4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414CE9" w:rsidTr="00827059">
        <w:trPr>
          <w:trHeight w:val="578"/>
        </w:trPr>
        <w:tc>
          <w:tcPr>
            <w:tcW w:w="4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Доходы бюджета - ИТОГО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12 452 300,00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8 311 001,24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в том числе: 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1 497 000,00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1 536 488,24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544 000,00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342 847,22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544 000,00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342 847,22</w:t>
            </w:r>
          </w:p>
        </w:tc>
      </w:tr>
      <w:tr w:rsidR="00414CE9" w:rsidTr="00827059">
        <w:trPr>
          <w:trHeight w:val="112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337 623,97</w:t>
            </w:r>
          </w:p>
        </w:tc>
      </w:tr>
      <w:tr w:rsidR="00414CE9" w:rsidTr="00827059">
        <w:trPr>
          <w:trHeight w:val="15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000 1010202001 0000 110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5 223,25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5 642,70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5 642,70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5 642,70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766 000,00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1 136 810,94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11 980,84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11 980,84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738 000,00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1 124 830,10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000 1060601000 0000 110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9 574,74</w:t>
            </w:r>
          </w:p>
        </w:tc>
      </w:tr>
      <w:tr w:rsidR="00414CE9" w:rsidTr="00827059">
        <w:trPr>
          <w:trHeight w:val="9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000 1060601310 0000 110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9 574,74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000 1060602000 0000 110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706 000,00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1 115 255,36</w:t>
            </w:r>
          </w:p>
        </w:tc>
      </w:tr>
      <w:tr w:rsidR="00414CE9" w:rsidTr="00827059">
        <w:trPr>
          <w:trHeight w:val="9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000 1060602310 0000 110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706 000,00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1 115 255,36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22 034,45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22 034,45</w:t>
            </w:r>
          </w:p>
        </w:tc>
      </w:tr>
      <w:tr w:rsidR="00414CE9" w:rsidTr="00827059">
        <w:trPr>
          <w:trHeight w:val="112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22 034,45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ЗАДОЛЖЕННОСТЬ И ПЕРЕРАСЧЕТЫ ПО ОТМЕНЕННЫМ НАЛОГАМ, СБОРАМ И ИНЫМ ОБЯЗАТЕЛЬНЫМ ПЛАТЕЖАМ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000 1090000000 0000 000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2,20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000 1090400000 0000 110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2,20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 (по обязательствам, возникшим до 1 января 2006 года)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000 1090405000 0000 110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2,20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Земельный налог (по обязательствам, возникшим до        1 января 2006 года), мобилизуемый на территориях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000 1090405310 0000 110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2,20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3 732,81</w:t>
            </w:r>
          </w:p>
        </w:tc>
      </w:tr>
      <w:tr w:rsidR="00414CE9" w:rsidTr="00827059">
        <w:trPr>
          <w:trHeight w:val="13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000 1110500000 0000 120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3 732,81</w:t>
            </w:r>
          </w:p>
        </w:tc>
      </w:tr>
      <w:tr w:rsidR="00414CE9" w:rsidTr="00827059">
        <w:trPr>
          <w:trHeight w:val="9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000 1110501000 0000 120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3 732,81</w:t>
            </w:r>
          </w:p>
        </w:tc>
      </w:tr>
      <w:tr w:rsidR="00414CE9" w:rsidTr="00827059">
        <w:trPr>
          <w:trHeight w:val="112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000 1110501310 0000 120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3 732,81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25 417,92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25 417,92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25 417,92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25 417,92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000 1140000000 0000 000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90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000 1140600000 0000 430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000 1140601000 0000 430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000 1140601310 0000 430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10 955 300,00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6 774 513,00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10 955 300,00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6 774 513,00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000 2020100000 0000 151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3 913 000,00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1 933 000,00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000 2020100100 0000 151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3 201 000,00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1 420 000,00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Дотации бюджетам поселений на выравнивание бюджетной обеспеченности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000 2020100110 0000 151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3 201 000,00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1 420 000,00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000 2020100300 0000 151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712 000,00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513 000,00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000 2020100310 0000 151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712 000,00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513 000,00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000 2020200000 0000 151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6 637 800,00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4 454 737,00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000 2020299900 0000 151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6 637 800,00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4 454 737,00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субсидии бюджетам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000 2020299910 0000 151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6 637 800,00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4 454 737,00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000 2020300000 0000 151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254 500,00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236 776,00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000 2020301500 0000 151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195 500,00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195 500,00</w:t>
            </w:r>
          </w:p>
        </w:tc>
      </w:tr>
      <w:tr w:rsidR="00414CE9" w:rsidTr="00827059">
        <w:trPr>
          <w:trHeight w:val="67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000 2020301510 0000 151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195 500,00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195 500,00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000 2020302400 0000 151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59 000,00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41 276,00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000 2020302410 0000 151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59 000,00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41 276,00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000 2020400000 0000 151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</w:tr>
      <w:tr w:rsidR="00414CE9" w:rsidTr="00827059">
        <w:trPr>
          <w:trHeight w:val="255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межбюджетные трансферты, передаваемые бюджетам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000 2020499900 0000 151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</w:tr>
      <w:tr w:rsidR="00414CE9" w:rsidTr="00827059">
        <w:trPr>
          <w:trHeight w:val="450"/>
        </w:trPr>
        <w:tc>
          <w:tcPr>
            <w:tcW w:w="4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межбюджетные трансферты, передаваемые бюджетам поселений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000 2020499910 0000 151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150 000,00</w:t>
            </w:r>
          </w:p>
        </w:tc>
      </w:tr>
    </w:tbl>
    <w:p w:rsidR="00414CE9" w:rsidRDefault="00414CE9" w:rsidP="00827059">
      <w:pPr>
        <w:pStyle w:val="BodyText"/>
        <w:jc w:val="center"/>
        <w:rPr>
          <w:sz w:val="24"/>
        </w:rPr>
      </w:pPr>
    </w:p>
    <w:p w:rsidR="00414CE9" w:rsidRPr="00B21543" w:rsidRDefault="00414CE9" w:rsidP="00827059">
      <w:pPr>
        <w:pStyle w:val="BodyText"/>
        <w:jc w:val="center"/>
        <w:rPr>
          <w:sz w:val="24"/>
        </w:rPr>
      </w:pPr>
      <w:r w:rsidRPr="00B21543">
        <w:rPr>
          <w:sz w:val="24"/>
        </w:rPr>
        <w:t>2. РАСХОДЫ БЮДЖЕТА</w:t>
      </w:r>
    </w:p>
    <w:p w:rsidR="00414CE9" w:rsidRDefault="00414CE9" w:rsidP="00827059">
      <w:pPr>
        <w:pStyle w:val="BodyText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</w:t>
      </w:r>
      <w:r w:rsidRPr="00B21543">
        <w:rPr>
          <w:sz w:val="24"/>
        </w:rPr>
        <w:t>Руб.</w:t>
      </w:r>
    </w:p>
    <w:tbl>
      <w:tblPr>
        <w:tblW w:w="9400" w:type="dxa"/>
        <w:tblInd w:w="93" w:type="dxa"/>
        <w:tblLook w:val="0000"/>
      </w:tblPr>
      <w:tblGrid>
        <w:gridCol w:w="3840"/>
        <w:gridCol w:w="2500"/>
        <w:gridCol w:w="1699"/>
        <w:gridCol w:w="1500"/>
      </w:tblGrid>
      <w:tr w:rsidR="00414CE9" w:rsidTr="00827059">
        <w:trPr>
          <w:trHeight w:val="255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414CE9" w:rsidTr="00827059">
        <w:trPr>
          <w:trHeight w:val="690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</w:t>
            </w:r>
          </w:p>
        </w:tc>
      </w:tr>
      <w:tr w:rsidR="00414CE9" w:rsidTr="00827059">
        <w:trPr>
          <w:trHeight w:val="33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Расходы бюджета - ИТОГО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16 964 621,80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12 234 836,36</w:t>
            </w:r>
          </w:p>
        </w:tc>
      </w:tr>
      <w:tr w:rsidR="00414CE9" w:rsidTr="00827059">
        <w:trPr>
          <w:trHeight w:val="3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в том числе: 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3 434 100,00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3 070 802,36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3 310 100,00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2 947 111,64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2 675 800,00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2 379 953,95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1 542 000,00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1 458 248,48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20 720,00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1 111 800,00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900 985,47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166 717,68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31 764,06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10 786,00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80 618,95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21 770,26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21 778,41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218 000,00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218 000,00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187 300,00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182 440,01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123 690,72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10 980,00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112 710,72</w:t>
            </w:r>
          </w:p>
        </w:tc>
      </w:tr>
      <w:tr w:rsidR="00414CE9" w:rsidTr="00827059">
        <w:trPr>
          <w:trHeight w:val="67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469 569,88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469 569,88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575 800,00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467 448,35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285 779,13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6 600,00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199 800,00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175 069,22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2 121,53</w:t>
            </w:r>
          </w:p>
        </w:tc>
      </w:tr>
      <w:tr w:rsidR="00414CE9" w:rsidTr="00827059">
        <w:trPr>
          <w:trHeight w:val="90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2 746 100,00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2 495 232,48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2 622 100,00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2 371 541,76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2 100 000,00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1 912 505,60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1 173 000,00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1 172 469,35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14 120,00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912 000,00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725 916,25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166 717,68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31 764,06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10 786,00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80 618,95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21 770,26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21 778,41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218 000,00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218 000,00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75 100,00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74 318,48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123 690,72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10 980,00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000 0104 0000000 000 340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112 710,72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Обеспечение проведения выборов и референдумов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000 0107 0000000 000 000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000 0107 0000000 000 200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000 0107 0000000 000 290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106 000,00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000 0111 0000000 000 000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000 0111 0000000 000 200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000 0111 0000000 000 290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195 500,00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121 308,57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191 500,00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121 308,57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168 200,00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120 490,57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129 200,00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93 468,15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27 022,42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818,00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818,00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Арендная плата за пользование имуществом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000 0200 0000000 000 224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195 500,00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121 308,57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191 500,00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121 308,57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168 200,00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120 490,57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129 200,00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93 468,15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27 022,42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818,00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818,00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Арендная плата за пользование имуществом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000 0203 0000000 000 224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000 0203 0000000 000 340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812 500,00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778 392,14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758 500,00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730 402,14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555 300,00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553 638,64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400 276,27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154 300,00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153 362,37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191 000,00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165 216,73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4 204,00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161 012,73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11 546,77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47 990,00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38 990,00</w:t>
            </w:r>
          </w:p>
        </w:tc>
      </w:tr>
      <w:tr w:rsidR="00414CE9" w:rsidTr="00827059">
        <w:trPr>
          <w:trHeight w:val="67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000 0309 0000000 000 000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000 0309 0000000 000 200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000 0309 0000000 000 220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000 0309 0000000 000 226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000 0309 0000000 000 300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000 0309 0000000 000 310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Другие вопросы в области национальной безопасности и правоохранительной деятельности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773 500,00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769 392,14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734 500,00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730 402,14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555 300,00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553 638,64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400 276,27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154 300,00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153 362,37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165 216,73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4 204,00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161 012,73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11 546,77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38 990,00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000 0314 0000000 000 340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38 990,00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2 434 650,00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73 266,18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2 431 850,00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73 266,18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56 200,00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41 276,00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43 200,00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31 673,53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9 602,47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1 272 000,00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31 990,18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1 050 000,00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31 990,18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1 103 650,00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1 103 650,00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41 276,00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56 200,00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41 276,00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56 200,00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41 276,00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43 200,00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31 673,53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9 602,47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000 0401 0000000 000 340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000 0409 0000000 000 000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1 272 000,00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31 990,18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000 0409 0000000 000 200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1 272 000,00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31 990,18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000 0409 0000000 000 220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1 272 000,00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31 990,18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000 0409 0000000 000 225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1 050 000,00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000 0409 0000000 000 226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222 000,00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31 990,18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Другие вопросы в области национальной экономики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000 0412 0000000 000 000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1 103 650,00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000 0412 0000000 000 200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1 103 650,00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000 0412 0000000 000 250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1 103 650,00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000 0412 0000000 000 251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1 103 650,00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5 253 371,80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5 071 778,30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1 193 259,00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1 017 768,84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1 193 259,00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1 017 768,84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81 792,48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159 297,55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909 259,00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735 305,00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41 373,81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4 060 112,80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4 054 009,46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3 820 612,80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3 820 612,80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239 500,00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233 396,66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Жилищное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000 0501 0000000 000 000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000 0501 0000000 000 200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000 0501 0000000 000 220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000 0501 0000000 000 225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000 0502 0000000 000 000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4 457 612,80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4 457 527,85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000 0502 0000000 000 200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636 915,05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000 0502 0000000 000 220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636 915,05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000 0502 0000000 000 225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636 915,05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000 0502 0000000 000 300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3 820 612,80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3 820 612,80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000 0502 0000000 000 310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3 820 612,80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3 820 612,80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775 759,00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614 250,45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536 259,00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380 853,79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536 259,00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380 853,79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81 792,48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159 297,55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252 259,00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98 389,95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41 373,81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239 500,00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233 396,66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000 0503 0000000 000 340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239 500,00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233 396,66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4 204 600,00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2 536 300,04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2 682 300,00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2 029 114,44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2 485 500,00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1 855 085,05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1 610 000,00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1 214 151,10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13 793,60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861 500,00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627 140,35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114 307,43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5 008,02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8 912,26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31 908,61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61 178,54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7 300,00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60 800,00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59 721,96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1 522 300,00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507 185,60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1 256 300,00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241 300,00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265 885,60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Культура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4 204 600,00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2 536 300,04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2 682 300,00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2 029 114,44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2 485 500,00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1 855 085,05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1 610 000,00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1 214 151,10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14 000,00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13 793,60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861 500,00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627 140,35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114 307,43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5 008,02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8 912,26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31 908,61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61 178,54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7 300,00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60 800,00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59 721,96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1 522 300,00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507 185,60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1 256 300,00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241 300,00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000 0801 0000000 000 340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265 885,60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ФИЗИЧЕСКАЯ КУЛЬТУРА И СПОРТ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628 900,00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582 988,77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586 600,00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542 446,77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175 400,00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133 231,71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80 985,70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55 400,00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49 246,01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403 027,32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15 141,18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387 790,14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6 187,74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40 542,00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35 320,00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000 1100 0000000 000 340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5 222,00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Другие вопросы в области физической культуры и спорта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628 900,00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582 988,77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586 600,00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542 446,77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175 400,00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133 231,71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117 000,00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80 985,70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3 000,00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55 400,00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49 246,01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405 000,00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403 027,32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Транспортные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000 1105 0000000 000 222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15 141,18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000 1105 0000000 000 225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388 000,00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387 790,14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96,00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000 1105 0000000 000 290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6 200,00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6 187,74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42 300,00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40 542,00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36 300,00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35 320,00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000 1105 0000000 000 340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6 000,00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5 222,00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000 1300 0000000 000 000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000 1300 0000000 000 200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000 1300 0000000 000 230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000 1300 0000000 000 231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000 1301 0000000 000 000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55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Расходы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000 1301 0000000 000 200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45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000 1301 0000000 000 230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27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000 1301 0000000 000 231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1 000,00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827059">
        <w:trPr>
          <w:trHeight w:val="615"/>
        </w:trPr>
        <w:tc>
          <w:tcPr>
            <w:tcW w:w="3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2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-4 512 321,80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-3 923 835,12</w:t>
            </w:r>
          </w:p>
        </w:tc>
      </w:tr>
    </w:tbl>
    <w:p w:rsidR="00414CE9" w:rsidRDefault="00414CE9" w:rsidP="00827059">
      <w:pPr>
        <w:pStyle w:val="BodyText"/>
        <w:jc w:val="both"/>
        <w:rPr>
          <w:sz w:val="24"/>
        </w:rPr>
      </w:pPr>
    </w:p>
    <w:p w:rsidR="00414CE9" w:rsidRPr="00B21543" w:rsidRDefault="00414CE9" w:rsidP="00827059">
      <w:pPr>
        <w:pStyle w:val="BodyText"/>
        <w:jc w:val="center"/>
        <w:rPr>
          <w:sz w:val="24"/>
        </w:rPr>
      </w:pPr>
      <w:r w:rsidRPr="00B21543">
        <w:rPr>
          <w:sz w:val="24"/>
        </w:rPr>
        <w:t>3. ИСТОЧНИКИ ФИНАНСИРОВАНИЯ ДЕФИЦИТА БЮДЖЕТОВ</w:t>
      </w:r>
    </w:p>
    <w:p w:rsidR="00414CE9" w:rsidRDefault="00414CE9" w:rsidP="00827059">
      <w:pPr>
        <w:pStyle w:val="BodyText"/>
        <w:jc w:val="right"/>
        <w:rPr>
          <w:sz w:val="24"/>
        </w:rPr>
      </w:pPr>
      <w:r w:rsidRPr="00B21543">
        <w:rPr>
          <w:sz w:val="24"/>
        </w:rPr>
        <w:t>Руб.</w:t>
      </w:r>
    </w:p>
    <w:tbl>
      <w:tblPr>
        <w:tblW w:w="9582" w:type="dxa"/>
        <w:tblInd w:w="93" w:type="dxa"/>
        <w:tblLayout w:type="fixed"/>
        <w:tblLook w:val="0000"/>
      </w:tblPr>
      <w:tblGrid>
        <w:gridCol w:w="3795"/>
        <w:gridCol w:w="2519"/>
        <w:gridCol w:w="1800"/>
        <w:gridCol w:w="1468"/>
      </w:tblGrid>
      <w:tr w:rsidR="00414CE9" w:rsidTr="006D45E7">
        <w:trPr>
          <w:trHeight w:val="255"/>
        </w:trPr>
        <w:tc>
          <w:tcPr>
            <w:tcW w:w="3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КБК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Исполнено</w:t>
            </w:r>
          </w:p>
        </w:tc>
      </w:tr>
      <w:tr w:rsidR="00414CE9" w:rsidTr="006D45E7">
        <w:trPr>
          <w:trHeight w:val="645"/>
        </w:trPr>
        <w:tc>
          <w:tcPr>
            <w:tcW w:w="3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25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414CE9" w:rsidTr="006D45E7">
        <w:trPr>
          <w:trHeight w:val="255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</w:tr>
      <w:tr w:rsidR="00414CE9" w:rsidTr="006D45E7">
        <w:trPr>
          <w:trHeight w:val="51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Источники финансирования дефицита бюджетов - всего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4 512 321,80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3 923 835,12</w:t>
            </w:r>
          </w:p>
        </w:tc>
      </w:tr>
      <w:tr w:rsidR="00414CE9" w:rsidTr="006D45E7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    в том числе: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414CE9" w:rsidTr="006D45E7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источники внутреннего финансирования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73 321,00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6D45E7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из них: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000 0102000000 0000 000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73 321,00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000 0102000000 0000 700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84 000,00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6D45E7">
        <w:trPr>
          <w:trHeight w:val="67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000 0102000000 0000 800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-10 679,00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6D45E7">
        <w:trPr>
          <w:trHeight w:val="67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000 0102000010 0000 710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84 000,00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6D45E7">
        <w:trPr>
          <w:trHeight w:val="67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000 0102000010 0000 810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-10 679,00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Изменение остатков средств на счетах по учету средств бюджета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000 0105000000 0000 000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4 439 000,80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3 923 835,12</w:t>
            </w:r>
          </w:p>
        </w:tc>
      </w:tr>
      <w:tr w:rsidR="00414CE9" w:rsidTr="006D45E7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остатков средств бюджетов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000 0105000000 0000 500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-12 536 300,00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-8 929 715,33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000 0105020000 0000 500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-12 536 300,00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-8 929 715,33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000 0105020100 0000 510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-12 536 300,00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-8 929 715,33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Увеличение прочих остатков денежных средств бюджетов поселений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000 0105020110 0000 510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-12 536 300,00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-8 929 715,33</w:t>
            </w:r>
          </w:p>
        </w:tc>
      </w:tr>
      <w:tr w:rsidR="00414CE9" w:rsidTr="006D45E7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Уменьшение остатков средств бюджетов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000 0105000000 0000 600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16 975 300,80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12 853 550,45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000 0105020000 0000 600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16 975 300,80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12 853 550,45</w:t>
            </w:r>
          </w:p>
        </w:tc>
      </w:tr>
      <w:tr w:rsidR="00414CE9" w:rsidTr="006D45E7">
        <w:trPr>
          <w:trHeight w:val="450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000 0105020100 0000 610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16 975 300,80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12 853 550,45</w:t>
            </w:r>
          </w:p>
        </w:tc>
      </w:tr>
      <w:tr w:rsidR="00414CE9" w:rsidTr="006D45E7">
        <w:trPr>
          <w:trHeight w:val="46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414CE9" w:rsidRDefault="00414CE9">
            <w:pPr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  Уменьшение прочих остатков денежных средств бюджетов поселений</w:t>
            </w:r>
          </w:p>
        </w:tc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 xml:space="preserve"> 000 0105020110 0000 610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16 975 300,80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  <w:sz w:val="18"/>
                <w:szCs w:val="18"/>
              </w:rPr>
            </w:pPr>
            <w:r>
              <w:rPr>
                <w:rFonts w:ascii="Arial CYR" w:hAnsi="Arial CYR" w:cs="Arial CYR"/>
                <w:sz w:val="18"/>
                <w:szCs w:val="18"/>
              </w:rPr>
              <w:t>12 853 550,45</w:t>
            </w:r>
          </w:p>
        </w:tc>
      </w:tr>
    </w:tbl>
    <w:p w:rsidR="00414CE9" w:rsidRPr="00B21543" w:rsidRDefault="00414CE9" w:rsidP="00827059">
      <w:pPr>
        <w:pStyle w:val="BodyText"/>
        <w:jc w:val="right"/>
        <w:rPr>
          <w:sz w:val="24"/>
        </w:rPr>
      </w:pPr>
    </w:p>
    <w:p w:rsidR="00414CE9" w:rsidRDefault="00414CE9" w:rsidP="00827059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</w:p>
    <w:p w:rsidR="00414CE9" w:rsidRDefault="00414CE9" w:rsidP="00827059">
      <w:pPr>
        <w:pStyle w:val="BodyTex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4. ТАБЛИЦА КОНСОЛИДИРУЕМЫХ РАСЧЁТОВ</w:t>
      </w:r>
    </w:p>
    <w:p w:rsidR="00414CE9" w:rsidRDefault="00414CE9" w:rsidP="00827059">
      <w:pPr>
        <w:pStyle w:val="BodyText"/>
        <w:jc w:val="both"/>
        <w:rPr>
          <w:sz w:val="24"/>
        </w:rPr>
      </w:pPr>
    </w:p>
    <w:tbl>
      <w:tblPr>
        <w:tblW w:w="9300" w:type="dxa"/>
        <w:tblInd w:w="93" w:type="dxa"/>
        <w:tblLook w:val="0000"/>
      </w:tblPr>
      <w:tblGrid>
        <w:gridCol w:w="5589"/>
        <w:gridCol w:w="2177"/>
        <w:gridCol w:w="1720"/>
      </w:tblGrid>
      <w:tr w:rsidR="00414CE9" w:rsidTr="00E3203A">
        <w:trPr>
          <w:trHeight w:val="540"/>
        </w:trPr>
        <w:tc>
          <w:tcPr>
            <w:tcW w:w="5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Наименование показателя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ПОСТУПЛЕНИЯ</w:t>
            </w:r>
          </w:p>
        </w:tc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ИТОГО</w:t>
            </w:r>
          </w:p>
        </w:tc>
      </w:tr>
      <w:tr w:rsidR="00414CE9" w:rsidTr="00E3203A">
        <w:trPr>
          <w:trHeight w:val="1380"/>
        </w:trPr>
        <w:tc>
          <w:tcPr>
            <w:tcW w:w="5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бюджеты муниципальных районов</w:t>
            </w:r>
          </w:p>
        </w:tc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</w:rPr>
            </w:pPr>
          </w:p>
        </w:tc>
      </w:tr>
      <w:tr w:rsidR="00414CE9" w:rsidTr="00E3203A">
        <w:trPr>
          <w:trHeight w:val="6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1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3</w:t>
            </w:r>
          </w:p>
        </w:tc>
      </w:tr>
      <w:tr w:rsidR="00414CE9" w:rsidTr="00E3203A">
        <w:trPr>
          <w:trHeight w:val="315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Всего выбытий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218 000,00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218 000,00</w:t>
            </w:r>
          </w:p>
        </w:tc>
      </w:tr>
      <w:tr w:rsidR="00414CE9" w:rsidTr="00E3203A">
        <w:trPr>
          <w:trHeight w:val="96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  <w:b/>
                <w:bCs/>
                <w:i/>
                <w:iCs/>
              </w:rPr>
            </w:pPr>
            <w:r>
              <w:rPr>
                <w:rFonts w:ascii="Arial CYR" w:hAnsi="Arial CYR" w:cs="Arial CYR"/>
                <w:b/>
                <w:bCs/>
                <w:i/>
                <w:iCs/>
              </w:rPr>
              <w:t>Бюджеты городских и сельских поселений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218 000,00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218 000,00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в том числе по видам выбытий: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 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Субсидии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Субвенции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Дотации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Иные межбюджетные трансферты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218 000,00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218 000,00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Трансферты бюджету территориального фонда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6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6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3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Уменьшение внутренних заимствований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  <w:tr w:rsidR="00414CE9" w:rsidTr="00E3203A">
        <w:trPr>
          <w:trHeight w:val="600"/>
        </w:trPr>
        <w:tc>
          <w:tcPr>
            <w:tcW w:w="5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E9" w:rsidRDefault="00414CE9">
            <w:pPr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14CE9" w:rsidRDefault="00414CE9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-</w:t>
            </w:r>
          </w:p>
        </w:tc>
      </w:tr>
    </w:tbl>
    <w:p w:rsidR="00414CE9" w:rsidRPr="00385CC3" w:rsidRDefault="00414CE9" w:rsidP="00DB3D32">
      <w:pPr>
        <w:pStyle w:val="BodyText"/>
        <w:jc w:val="both"/>
        <w:rPr>
          <w:szCs w:val="28"/>
        </w:rPr>
      </w:pPr>
    </w:p>
    <w:sectPr w:rsidR="00414CE9" w:rsidRPr="00385CC3" w:rsidSect="00D36DAD">
      <w:pgSz w:w="11906" w:h="16838" w:code="9"/>
      <w:pgMar w:top="851" w:right="567" w:bottom="851" w:left="1531" w:header="1134" w:footer="102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05081"/>
    <w:multiLevelType w:val="multilevel"/>
    <w:tmpl w:val="CEEAA4D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Times New Roman" w:hAnsi="Times New Roman" w:cs="Times New Roman" w:hint="default"/>
        <w:sz w:val="28"/>
      </w:rPr>
    </w:lvl>
    <w:lvl w:ilvl="1">
      <w:start w:val="9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ascii="Bodoni MT" w:hAnsi="Bodoni MT" w:cs="Times New Roman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stylePaneFormatFilter w:val="3F01"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17BA"/>
    <w:rsid w:val="0000325B"/>
    <w:rsid w:val="00023EBE"/>
    <w:rsid w:val="00040EB4"/>
    <w:rsid w:val="00060BCC"/>
    <w:rsid w:val="0006345E"/>
    <w:rsid w:val="000717FD"/>
    <w:rsid w:val="0009384D"/>
    <w:rsid w:val="000B3B43"/>
    <w:rsid w:val="000F51AE"/>
    <w:rsid w:val="00122964"/>
    <w:rsid w:val="00145E85"/>
    <w:rsid w:val="001700BF"/>
    <w:rsid w:val="0017565D"/>
    <w:rsid w:val="001C361E"/>
    <w:rsid w:val="00236074"/>
    <w:rsid w:val="00254EFF"/>
    <w:rsid w:val="00284D49"/>
    <w:rsid w:val="002A53ED"/>
    <w:rsid w:val="002B13E1"/>
    <w:rsid w:val="002C1848"/>
    <w:rsid w:val="002E7E45"/>
    <w:rsid w:val="002F471A"/>
    <w:rsid w:val="0030013C"/>
    <w:rsid w:val="00317CB4"/>
    <w:rsid w:val="00350947"/>
    <w:rsid w:val="0035655F"/>
    <w:rsid w:val="0037036B"/>
    <w:rsid w:val="003704B1"/>
    <w:rsid w:val="003714BF"/>
    <w:rsid w:val="00382F86"/>
    <w:rsid w:val="00385CC3"/>
    <w:rsid w:val="00394CD3"/>
    <w:rsid w:val="00397655"/>
    <w:rsid w:val="003A1B5B"/>
    <w:rsid w:val="003E6677"/>
    <w:rsid w:val="003F61BD"/>
    <w:rsid w:val="00403692"/>
    <w:rsid w:val="00412724"/>
    <w:rsid w:val="00414CE9"/>
    <w:rsid w:val="0044090F"/>
    <w:rsid w:val="00441F8D"/>
    <w:rsid w:val="004570B4"/>
    <w:rsid w:val="00483A3C"/>
    <w:rsid w:val="004A625F"/>
    <w:rsid w:val="004B68E8"/>
    <w:rsid w:val="004D05B8"/>
    <w:rsid w:val="004D4B0B"/>
    <w:rsid w:val="004F37C5"/>
    <w:rsid w:val="004F4F4E"/>
    <w:rsid w:val="0050770D"/>
    <w:rsid w:val="005102AA"/>
    <w:rsid w:val="005203AA"/>
    <w:rsid w:val="00535519"/>
    <w:rsid w:val="00556163"/>
    <w:rsid w:val="00564113"/>
    <w:rsid w:val="00565DBC"/>
    <w:rsid w:val="00567DC5"/>
    <w:rsid w:val="0057639C"/>
    <w:rsid w:val="005858D0"/>
    <w:rsid w:val="005B143E"/>
    <w:rsid w:val="005E5C44"/>
    <w:rsid w:val="006007CB"/>
    <w:rsid w:val="00605393"/>
    <w:rsid w:val="00614A00"/>
    <w:rsid w:val="00686EAE"/>
    <w:rsid w:val="006A36C2"/>
    <w:rsid w:val="006B6DF1"/>
    <w:rsid w:val="006D45E7"/>
    <w:rsid w:val="006E23B1"/>
    <w:rsid w:val="00700164"/>
    <w:rsid w:val="00702195"/>
    <w:rsid w:val="007350BA"/>
    <w:rsid w:val="00740881"/>
    <w:rsid w:val="00792A4A"/>
    <w:rsid w:val="007A298D"/>
    <w:rsid w:val="007D2140"/>
    <w:rsid w:val="007E0825"/>
    <w:rsid w:val="007F76A5"/>
    <w:rsid w:val="00801906"/>
    <w:rsid w:val="00810C80"/>
    <w:rsid w:val="00827059"/>
    <w:rsid w:val="008414CD"/>
    <w:rsid w:val="008765D2"/>
    <w:rsid w:val="008777C6"/>
    <w:rsid w:val="0089134D"/>
    <w:rsid w:val="008974CA"/>
    <w:rsid w:val="008A2B80"/>
    <w:rsid w:val="008A489E"/>
    <w:rsid w:val="008C42EE"/>
    <w:rsid w:val="008C48B0"/>
    <w:rsid w:val="008F3AA7"/>
    <w:rsid w:val="00941ECB"/>
    <w:rsid w:val="00957E5F"/>
    <w:rsid w:val="009676A5"/>
    <w:rsid w:val="009B52D9"/>
    <w:rsid w:val="009C07DB"/>
    <w:rsid w:val="009C0B69"/>
    <w:rsid w:val="00A16339"/>
    <w:rsid w:val="00A33E8C"/>
    <w:rsid w:val="00A869E4"/>
    <w:rsid w:val="00A87D29"/>
    <w:rsid w:val="00A90884"/>
    <w:rsid w:val="00AB53AE"/>
    <w:rsid w:val="00AD15DE"/>
    <w:rsid w:val="00AD4B15"/>
    <w:rsid w:val="00AE33A4"/>
    <w:rsid w:val="00B026D1"/>
    <w:rsid w:val="00B0463A"/>
    <w:rsid w:val="00B13C60"/>
    <w:rsid w:val="00B166AD"/>
    <w:rsid w:val="00B21543"/>
    <w:rsid w:val="00B22BF1"/>
    <w:rsid w:val="00B2627F"/>
    <w:rsid w:val="00B62FB2"/>
    <w:rsid w:val="00B95D0B"/>
    <w:rsid w:val="00BC3467"/>
    <w:rsid w:val="00BC56C2"/>
    <w:rsid w:val="00BD09DA"/>
    <w:rsid w:val="00BE70AE"/>
    <w:rsid w:val="00C01D5D"/>
    <w:rsid w:val="00C708D9"/>
    <w:rsid w:val="00C835F9"/>
    <w:rsid w:val="00CA005B"/>
    <w:rsid w:val="00CA4D6D"/>
    <w:rsid w:val="00CA5780"/>
    <w:rsid w:val="00CD703D"/>
    <w:rsid w:val="00CF7E4F"/>
    <w:rsid w:val="00D20968"/>
    <w:rsid w:val="00D36DAD"/>
    <w:rsid w:val="00D55E81"/>
    <w:rsid w:val="00D71D5D"/>
    <w:rsid w:val="00D768A0"/>
    <w:rsid w:val="00DB3D32"/>
    <w:rsid w:val="00DF68E6"/>
    <w:rsid w:val="00DF6C38"/>
    <w:rsid w:val="00E04D76"/>
    <w:rsid w:val="00E12498"/>
    <w:rsid w:val="00E3203A"/>
    <w:rsid w:val="00E32D0B"/>
    <w:rsid w:val="00E46E2C"/>
    <w:rsid w:val="00E55645"/>
    <w:rsid w:val="00E75AE5"/>
    <w:rsid w:val="00EB01C5"/>
    <w:rsid w:val="00EC166E"/>
    <w:rsid w:val="00EC19F4"/>
    <w:rsid w:val="00ED19D7"/>
    <w:rsid w:val="00ED2540"/>
    <w:rsid w:val="00ED367E"/>
    <w:rsid w:val="00EE70CC"/>
    <w:rsid w:val="00F01ED8"/>
    <w:rsid w:val="00F0654D"/>
    <w:rsid w:val="00F127A2"/>
    <w:rsid w:val="00F13EFC"/>
    <w:rsid w:val="00F2524F"/>
    <w:rsid w:val="00F33EB9"/>
    <w:rsid w:val="00F36F9E"/>
    <w:rsid w:val="00F617BA"/>
    <w:rsid w:val="00FD67FF"/>
    <w:rsid w:val="00FE5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9D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D09DA"/>
    <w:pPr>
      <w:keepNext/>
      <w:ind w:left="-1080" w:firstLine="1080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BD09DA"/>
    <w:pPr>
      <w:tabs>
        <w:tab w:val="left" w:pos="980"/>
      </w:tabs>
    </w:pPr>
    <w:rPr>
      <w:b/>
      <w:bCs/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BD09DA"/>
    <w:pPr>
      <w:ind w:firstLine="540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BD09DA"/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D09DA"/>
    <w:pPr>
      <w:ind w:firstLine="720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BD09DA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B02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47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62</TotalTime>
  <Pages>10</Pages>
  <Words>4539</Words>
  <Characters>25878</Characters>
  <Application>Microsoft Office Outlook</Application>
  <DocSecurity>0</DocSecurity>
  <Lines>0</Lines>
  <Paragraphs>0</Paragraphs>
  <ScaleCrop>false</ScaleCrop>
  <Company>"Компьютер Клуб" тел.36-82-00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Российская Федерация</dc:title>
  <dc:subject/>
  <dc:creator>User</dc:creator>
  <cp:keywords/>
  <dc:description/>
  <cp:lastModifiedBy>Калтук</cp:lastModifiedBy>
  <cp:revision>6</cp:revision>
  <cp:lastPrinted>2012-10-17T03:40:00Z</cp:lastPrinted>
  <dcterms:created xsi:type="dcterms:W3CDTF">2012-07-13T06:55:00Z</dcterms:created>
  <dcterms:modified xsi:type="dcterms:W3CDTF">2012-10-17T03:42:00Z</dcterms:modified>
</cp:coreProperties>
</file>